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BF08D" w14:textId="77777777" w:rsidR="001166AB" w:rsidRPr="00201CDA" w:rsidRDefault="00CB7C5A" w:rsidP="003A4211">
      <w:pPr>
        <w:pStyle w:val="Titre2"/>
        <w:tabs>
          <w:tab w:val="right" w:pos="9360"/>
        </w:tabs>
        <w:ind w:left="-851" w:right="-754"/>
        <w:jc w:val="center"/>
        <w:rPr>
          <w:rStyle w:val="Cartitre2"/>
          <w:b/>
          <w:bCs/>
          <w:iCs/>
          <w:color w:val="auto"/>
          <w:sz w:val="32"/>
          <w:szCs w:val="22"/>
          <w:u w:val="single"/>
        </w:rPr>
      </w:pPr>
      <w:r w:rsidRPr="00201CDA">
        <w:rPr>
          <w:rStyle w:val="Cartitre2"/>
          <w:b/>
          <w:bCs/>
          <w:iCs/>
          <w:color w:val="auto"/>
          <w:sz w:val="28"/>
          <w:szCs w:val="22"/>
          <w:u w:val="single"/>
        </w:rPr>
        <w:t>FORMULAIRE DE COMMANDE</w:t>
      </w:r>
      <w:r w:rsidR="00D84BB3" w:rsidRPr="00201CDA">
        <w:rPr>
          <w:rStyle w:val="Cartitre2"/>
          <w:b/>
          <w:bCs/>
          <w:iCs/>
          <w:color w:val="auto"/>
          <w:sz w:val="28"/>
          <w:szCs w:val="22"/>
          <w:u w:val="single"/>
        </w:rPr>
        <w:t xml:space="preserve"> (</w:t>
      </w:r>
      <w:r w:rsidR="003A4211" w:rsidRPr="00201CDA">
        <w:rPr>
          <w:rStyle w:val="Cartitre2"/>
          <w:b/>
          <w:bCs/>
          <w:iCs/>
          <w:color w:val="auto"/>
          <w:sz w:val="28"/>
          <w:szCs w:val="22"/>
          <w:u w:val="single"/>
        </w:rPr>
        <w:t>dépannage / remplacement</w:t>
      </w:r>
      <w:r w:rsidR="00D84BB3" w:rsidRPr="00201CDA">
        <w:rPr>
          <w:rStyle w:val="Cartitre2"/>
          <w:b/>
          <w:bCs/>
          <w:iCs/>
          <w:color w:val="auto"/>
          <w:sz w:val="28"/>
          <w:szCs w:val="22"/>
          <w:u w:val="single"/>
        </w:rPr>
        <w:t>)</w:t>
      </w:r>
    </w:p>
    <w:tbl>
      <w:tblPr>
        <w:tblStyle w:val="Grilledutableau1"/>
        <w:tblW w:w="10632" w:type="dxa"/>
        <w:tblInd w:w="-856" w:type="dxa"/>
        <w:tblLook w:val="01E0" w:firstRow="1" w:lastRow="1" w:firstColumn="1" w:lastColumn="1" w:noHBand="0" w:noVBand="0"/>
      </w:tblPr>
      <w:tblGrid>
        <w:gridCol w:w="2694"/>
        <w:gridCol w:w="2552"/>
        <w:gridCol w:w="1417"/>
        <w:gridCol w:w="1134"/>
        <w:gridCol w:w="2835"/>
      </w:tblGrid>
      <w:tr w:rsidR="001166AB" w:rsidRPr="007D45D4" w14:paraId="52E74D42" w14:textId="77777777" w:rsidTr="00B57A05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9B02"/>
          </w:tcPr>
          <w:p w14:paraId="397B8698" w14:textId="77777777" w:rsidR="001166AB" w:rsidRPr="009C046A" w:rsidRDefault="00851E21">
            <w:pPr>
              <w:pStyle w:val="Titre2"/>
              <w:rPr>
                <w:color w:val="auto"/>
              </w:rPr>
            </w:pPr>
            <w:r w:rsidRPr="00B71E23">
              <w:rPr>
                <w:color w:val="auto"/>
                <w:sz w:val="22"/>
                <w:szCs w:val="22"/>
              </w:rPr>
              <w:lastRenderedPageBreak/>
              <w:t>Client</w:t>
            </w:r>
          </w:p>
        </w:tc>
      </w:tr>
      <w:tr w:rsidR="001166AB" w14:paraId="38AAFA07" w14:textId="77777777" w:rsidTr="00BC78F7">
        <w:trPr>
          <w:trHeight w:val="22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BC73A" w14:textId="77777777" w:rsidR="001166AB" w:rsidRPr="009563E0" w:rsidRDefault="001166AB" w:rsidP="00BC15AD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 w:rsidRPr="009563E0">
              <w:rPr>
                <w:color w:val="808080" w:themeColor="background1" w:themeShade="80"/>
                <w:sz w:val="19"/>
                <w:szCs w:val="19"/>
              </w:rPr>
              <w:t xml:space="preserve">Nom </w:t>
            </w:r>
            <w:r w:rsidR="00361F2D" w:rsidRPr="009563E0">
              <w:rPr>
                <w:color w:val="808080" w:themeColor="background1" w:themeShade="80"/>
                <w:sz w:val="19"/>
                <w:szCs w:val="19"/>
              </w:rPr>
              <w:t>de l’établissement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6C547" w14:textId="77777777" w:rsidR="001166AB" w:rsidRPr="00CB3945" w:rsidRDefault="001166AB" w:rsidP="005524C7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</w:p>
        </w:tc>
      </w:tr>
      <w:tr w:rsidR="001166AB" w14:paraId="317EED01" w14:textId="77777777" w:rsidTr="00BC78F7">
        <w:trPr>
          <w:trHeight w:val="22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6B217" w14:textId="77777777" w:rsidR="001166AB" w:rsidRPr="009563E0" w:rsidRDefault="00CB7C5A" w:rsidP="00BC15AD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 w:rsidRPr="009563E0">
              <w:rPr>
                <w:color w:val="808080" w:themeColor="background1" w:themeShade="80"/>
                <w:sz w:val="19"/>
                <w:szCs w:val="19"/>
              </w:rPr>
              <w:t xml:space="preserve">Personne </w:t>
            </w:r>
            <w:r w:rsidR="00391968">
              <w:rPr>
                <w:color w:val="808080" w:themeColor="background1" w:themeShade="80"/>
                <w:sz w:val="19"/>
                <w:szCs w:val="19"/>
              </w:rPr>
              <w:t>contact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AE423" w14:textId="77777777" w:rsidR="001166AB" w:rsidRPr="00CB3945" w:rsidRDefault="001166AB" w:rsidP="005524C7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</w:p>
        </w:tc>
      </w:tr>
      <w:tr w:rsidR="00740A8F" w14:paraId="2B4AABAB" w14:textId="77777777" w:rsidTr="00A35F16">
        <w:trPr>
          <w:trHeight w:val="22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7147B" w14:textId="77777777" w:rsidR="00740A8F" w:rsidRPr="009563E0" w:rsidRDefault="00740A8F" w:rsidP="00BC15AD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 w:rsidRPr="009563E0">
              <w:rPr>
                <w:color w:val="808080" w:themeColor="background1" w:themeShade="80"/>
                <w:sz w:val="19"/>
                <w:szCs w:val="19"/>
              </w:rPr>
              <w:t>Téléphone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C79F5" w14:textId="77777777" w:rsidR="00740A8F" w:rsidRPr="00CB3945" w:rsidRDefault="00740A8F" w:rsidP="005524C7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999B6" w14:textId="511472E0" w:rsidR="00740A8F" w:rsidRPr="00CB3945" w:rsidRDefault="00740A8F" w:rsidP="005524C7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  <w:r w:rsidRPr="00CB3945">
              <w:rPr>
                <w:rFonts w:ascii="Aptos" w:hAnsi="Aptos"/>
                <w:sz w:val="20"/>
                <w:szCs w:val="20"/>
              </w:rPr>
              <w:t xml:space="preserve">Cellulaire (si urgence) : </w:t>
            </w:r>
          </w:p>
        </w:tc>
      </w:tr>
      <w:tr w:rsidR="001166AB" w14:paraId="14FA533F" w14:textId="77777777" w:rsidTr="00BC78F7">
        <w:trPr>
          <w:trHeight w:val="22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87CB6" w14:textId="77777777" w:rsidR="001166AB" w:rsidRPr="009563E0" w:rsidRDefault="00474DE1" w:rsidP="00BC15AD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 w:rsidRPr="009563E0">
              <w:rPr>
                <w:color w:val="808080" w:themeColor="background1" w:themeShade="80"/>
                <w:sz w:val="19"/>
                <w:szCs w:val="19"/>
              </w:rPr>
              <w:t>Courriel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33F26" w14:textId="7FF59C90" w:rsidR="001166AB" w:rsidRPr="00CB3945" w:rsidRDefault="00A35F16" w:rsidP="005524C7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  <w:r w:rsidRPr="00CB3945">
              <w:rPr>
                <w:rFonts w:ascii="Aptos" w:hAnsi="Aptos"/>
                <w:sz w:val="20"/>
                <w:szCs w:val="20"/>
              </w:rPr>
              <w:t xml:space="preserve">Communication : </w:t>
            </w:r>
          </w:p>
          <w:p w14:paraId="5CC537CB" w14:textId="7BAB9164" w:rsidR="00A35F16" w:rsidRPr="00CB3945" w:rsidRDefault="00A35F16" w:rsidP="005524C7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  <w:r w:rsidRPr="00CB3945">
              <w:rPr>
                <w:rFonts w:ascii="Aptos" w:hAnsi="Aptos"/>
                <w:sz w:val="20"/>
                <w:szCs w:val="20"/>
              </w:rPr>
              <w:t xml:space="preserve">Facturation : </w:t>
            </w:r>
          </w:p>
        </w:tc>
      </w:tr>
      <w:tr w:rsidR="00474DE1" w14:paraId="3A61B105" w14:textId="77777777" w:rsidTr="00BC78F7">
        <w:trPr>
          <w:trHeight w:val="22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84BF6" w14:textId="32B6E936" w:rsidR="00474DE1" w:rsidRPr="009563E0" w:rsidRDefault="00474DE1" w:rsidP="00BC15AD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 w:rsidRPr="009563E0">
              <w:rPr>
                <w:color w:val="808080" w:themeColor="background1" w:themeShade="80"/>
                <w:sz w:val="19"/>
                <w:szCs w:val="19"/>
              </w:rPr>
              <w:t>Adresse de livraison</w:t>
            </w:r>
            <w:r w:rsidR="00192E31">
              <w:rPr>
                <w:color w:val="808080" w:themeColor="background1" w:themeShade="80"/>
                <w:sz w:val="19"/>
                <w:szCs w:val="19"/>
              </w:rPr>
              <w:t xml:space="preserve"> et </w:t>
            </w:r>
            <w:r w:rsidR="00192E31" w:rsidRPr="009F4A8C">
              <w:rPr>
                <w:color w:val="808080" w:themeColor="background1" w:themeShade="80"/>
                <w:sz w:val="19"/>
                <w:szCs w:val="19"/>
              </w:rPr>
              <w:t>directives si requises</w:t>
            </w:r>
            <w:r w:rsidR="00192E31">
              <w:rPr>
                <w:color w:val="808080" w:themeColor="background1" w:themeShade="80"/>
                <w:sz w:val="19"/>
                <w:szCs w:val="19"/>
              </w:rPr>
              <w:t xml:space="preserve">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6FF6B" w14:textId="77777777" w:rsidR="00474DE1" w:rsidRPr="00CB3945" w:rsidRDefault="00474DE1" w:rsidP="005524C7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</w:p>
        </w:tc>
      </w:tr>
      <w:tr w:rsidR="009563E0" w14:paraId="34F8CD3F" w14:textId="77777777" w:rsidTr="00B57A05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9B02"/>
            <w:vAlign w:val="center"/>
          </w:tcPr>
          <w:p w14:paraId="37117D18" w14:textId="7D87515C" w:rsidR="009563E0" w:rsidRPr="009C046A" w:rsidRDefault="009563E0" w:rsidP="009563E0">
            <w:pPr>
              <w:pStyle w:val="Titre2"/>
              <w:rPr>
                <w:color w:val="auto"/>
              </w:rPr>
            </w:pPr>
            <w:r w:rsidRPr="00B71E23">
              <w:rPr>
                <w:color w:val="auto"/>
                <w:sz w:val="22"/>
                <w:szCs w:val="22"/>
              </w:rPr>
              <w:t>Commande</w:t>
            </w:r>
          </w:p>
        </w:tc>
      </w:tr>
      <w:tr w:rsidR="009563E0" w14:paraId="7F7E66A9" w14:textId="77777777" w:rsidTr="009F4A8C">
        <w:trPr>
          <w:trHeight w:val="34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6C752" w14:textId="28C98035" w:rsidR="009563E0" w:rsidRPr="002A26CA" w:rsidRDefault="004D60F1" w:rsidP="009563E0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>
              <w:rPr>
                <w:color w:val="808080" w:themeColor="background1" w:themeShade="80"/>
                <w:sz w:val="19"/>
                <w:szCs w:val="19"/>
              </w:rPr>
              <w:t>Date(s) du/des repas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98208" w14:textId="77777777" w:rsidR="009563E0" w:rsidRPr="00CB3945" w:rsidRDefault="009563E0" w:rsidP="009563E0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</w:p>
        </w:tc>
      </w:tr>
      <w:tr w:rsidR="009563E0" w14:paraId="299D9579" w14:textId="77777777" w:rsidTr="00EE5291">
        <w:trPr>
          <w:trHeight w:val="76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1B270" w14:textId="2282608A" w:rsidR="009563E0" w:rsidRDefault="00A57D5D" w:rsidP="00A57D5D">
            <w:pPr>
              <w:pStyle w:val="Titresformulaire"/>
              <w:ind w:left="-101"/>
              <w:rPr>
                <w:b/>
                <w:bCs w:val="0"/>
                <w:color w:val="808080" w:themeColor="background1" w:themeShade="80"/>
                <w:sz w:val="19"/>
                <w:szCs w:val="19"/>
              </w:rPr>
            </w:pPr>
            <w:r w:rsidRPr="002A26CA">
              <w:rPr>
                <w:color w:val="808080" w:themeColor="background1" w:themeShade="80"/>
                <w:sz w:val="19"/>
                <w:szCs w:val="19"/>
              </w:rPr>
              <w:t>Heure max</w:t>
            </w:r>
            <w:r w:rsidR="009F4A8C">
              <w:rPr>
                <w:color w:val="808080" w:themeColor="background1" w:themeShade="80"/>
                <w:sz w:val="19"/>
                <w:szCs w:val="19"/>
              </w:rPr>
              <w:t>imum</w:t>
            </w:r>
            <w:r w:rsidRPr="002A26CA">
              <w:rPr>
                <w:color w:val="808080" w:themeColor="background1" w:themeShade="80"/>
                <w:sz w:val="19"/>
                <w:szCs w:val="19"/>
              </w:rPr>
              <w:t xml:space="preserve"> de livraison</w:t>
            </w:r>
            <w:r w:rsidR="009F4A8C">
              <w:rPr>
                <w:color w:val="808080" w:themeColor="background1" w:themeShade="80"/>
                <w:sz w:val="19"/>
                <w:szCs w:val="19"/>
              </w:rPr>
              <w:t xml:space="preserve"> </w:t>
            </w:r>
            <w:r w:rsidR="009F4A8C">
              <w:rPr>
                <w:color w:val="808080" w:themeColor="background1" w:themeShade="80"/>
                <w:sz w:val="19"/>
                <w:szCs w:val="19"/>
              </w:rPr>
              <w:br/>
              <w:t>(minimum 9h00)</w:t>
            </w:r>
          </w:p>
          <w:p w14:paraId="2F35680B" w14:textId="52218FEE" w:rsidR="00192E31" w:rsidRPr="00612F97" w:rsidRDefault="00192E31" w:rsidP="00A57D5D">
            <w:pPr>
              <w:pStyle w:val="Titresformulaire"/>
              <w:ind w:left="-101"/>
              <w:rPr>
                <w:color w:val="808080" w:themeColor="background1" w:themeShade="80"/>
                <w:sz w:val="14"/>
                <w:szCs w:val="14"/>
              </w:rPr>
            </w:pPr>
            <w:r w:rsidRPr="00612F97">
              <w:rPr>
                <w:color w:val="808080" w:themeColor="background1" w:themeShade="80"/>
                <w:sz w:val="14"/>
                <w:szCs w:val="14"/>
              </w:rPr>
              <w:t>(</w:t>
            </w:r>
            <w:proofErr w:type="gramStart"/>
            <w:r w:rsidRPr="00612F97">
              <w:rPr>
                <w:i/>
                <w:iCs/>
                <w:color w:val="808080" w:themeColor="background1" w:themeShade="80"/>
                <w:sz w:val="14"/>
                <w:szCs w:val="14"/>
              </w:rPr>
              <w:t>la</w:t>
            </w:r>
            <w:proofErr w:type="gramEnd"/>
            <w:r w:rsidRPr="00612F97">
              <w:rPr>
                <w:i/>
                <w:iCs/>
                <w:color w:val="808080" w:themeColor="background1" w:themeShade="80"/>
                <w:sz w:val="14"/>
                <w:szCs w:val="14"/>
              </w:rPr>
              <w:t xml:space="preserve"> collation AM, s’il y a lieu, est livrée la veille</w:t>
            </w:r>
            <w:r w:rsidR="00612F97" w:rsidRPr="00612F97">
              <w:rPr>
                <w:i/>
                <w:iCs/>
                <w:color w:val="808080" w:themeColor="background1" w:themeShade="80"/>
                <w:sz w:val="14"/>
                <w:szCs w:val="14"/>
              </w:rPr>
              <w:t xml:space="preserve"> (non disponible dernière minute)</w:t>
            </w:r>
            <w:r w:rsidRPr="00612F97">
              <w:rPr>
                <w:color w:val="808080" w:themeColor="background1" w:themeShade="80"/>
                <w:sz w:val="14"/>
                <w:szCs w:val="14"/>
              </w:rPr>
              <w:t>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96F06" w14:textId="77777777" w:rsidR="00192E31" w:rsidRPr="00CB3945" w:rsidRDefault="00192E31" w:rsidP="00201CDA">
            <w:pPr>
              <w:pStyle w:val="Corps"/>
              <w:jc w:val="left"/>
              <w:rPr>
                <w:rFonts w:ascii="Aptos" w:hAnsi="Aptos"/>
                <w:b/>
                <w:bCs/>
                <w:sz w:val="20"/>
                <w:szCs w:val="20"/>
              </w:rPr>
            </w:pPr>
          </w:p>
          <w:p w14:paraId="54199CEF" w14:textId="77777777" w:rsidR="009F4A8C" w:rsidRPr="00CB3945" w:rsidRDefault="009F4A8C" w:rsidP="00201CDA">
            <w:pPr>
              <w:pStyle w:val="Corps"/>
              <w:jc w:val="left"/>
              <w:rPr>
                <w:rFonts w:ascii="Aptos" w:hAnsi="Aptos"/>
                <w:b/>
                <w:bCs/>
                <w:sz w:val="20"/>
                <w:szCs w:val="20"/>
              </w:rPr>
            </w:pPr>
          </w:p>
          <w:p w14:paraId="2EE53135" w14:textId="22274339" w:rsidR="00EE5291" w:rsidRPr="00CB3945" w:rsidRDefault="00EE5291" w:rsidP="00201CDA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  <w:r w:rsidRPr="00CB3945">
              <w:rPr>
                <w:rFonts w:ascii="Aptos" w:hAnsi="Aptos"/>
                <w:i/>
                <w:iCs/>
                <w:sz w:val="20"/>
                <w:szCs w:val="20"/>
              </w:rPr>
              <w:t>Cocher si applicable :</w:t>
            </w:r>
            <w:r w:rsidRPr="00CB3945">
              <w:rPr>
                <w:rFonts w:ascii="Aptos" w:hAnsi="Aptos"/>
                <w:sz w:val="20"/>
                <w:szCs w:val="20"/>
              </w:rPr>
              <w:t xml:space="preserve">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66079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Pr="00CB3945">
              <w:rPr>
                <w:rFonts w:ascii="Aptos" w:hAnsi="Aptos"/>
                <w:sz w:val="20"/>
                <w:szCs w:val="20"/>
              </w:rPr>
              <w:t>Les repas peuvent être livrés la veille</w:t>
            </w:r>
            <w:r w:rsidR="009F4A8C" w:rsidRPr="00CB3945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</w:tr>
      <w:tr w:rsidR="009563E0" w:rsidRPr="007D45D4" w14:paraId="4D6CFCF9" w14:textId="77777777" w:rsidTr="00FD45CF">
        <w:trPr>
          <w:trHeight w:val="51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C06EB" w14:textId="0A4FBE00" w:rsidR="009563E0" w:rsidRPr="002A26CA" w:rsidRDefault="009563E0" w:rsidP="009563E0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 w:rsidRPr="002A26CA">
              <w:rPr>
                <w:color w:val="808080" w:themeColor="background1" w:themeShade="80"/>
                <w:sz w:val="19"/>
                <w:szCs w:val="19"/>
              </w:rPr>
              <w:t>Nombre de portions enfant</w:t>
            </w:r>
            <w:r w:rsidR="00C43958">
              <w:rPr>
                <w:color w:val="808080" w:themeColor="background1" w:themeShade="80"/>
                <w:sz w:val="19"/>
                <w:szCs w:val="19"/>
              </w:rPr>
              <w:t xml:space="preserve"> (</w:t>
            </w:r>
            <w:r w:rsidR="00C43958" w:rsidRPr="00C43958">
              <w:rPr>
                <w:i/>
                <w:iCs/>
                <w:color w:val="808080" w:themeColor="background1" w:themeShade="80"/>
                <w:sz w:val="19"/>
                <w:szCs w:val="19"/>
              </w:rPr>
              <w:t>minimum 20</w:t>
            </w:r>
            <w:r w:rsidR="00C43958">
              <w:rPr>
                <w:color w:val="808080" w:themeColor="background1" w:themeShade="80"/>
                <w:sz w:val="19"/>
                <w:szCs w:val="19"/>
              </w:rPr>
              <w:t>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2358C" w14:textId="77777777" w:rsidR="009563E0" w:rsidRPr="00CB3945" w:rsidRDefault="009563E0" w:rsidP="00FD45CF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</w:p>
        </w:tc>
      </w:tr>
      <w:tr w:rsidR="009563E0" w:rsidRPr="007D45D4" w14:paraId="06A86B12" w14:textId="77777777" w:rsidTr="00FD45CF">
        <w:trPr>
          <w:trHeight w:val="51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1B060" w14:textId="77777777" w:rsidR="009563E0" w:rsidRPr="008657F5" w:rsidRDefault="009563E0" w:rsidP="009563E0">
            <w:pPr>
              <w:pStyle w:val="Titresformulaire"/>
              <w:rPr>
                <w:sz w:val="19"/>
                <w:szCs w:val="19"/>
              </w:rPr>
            </w:pPr>
            <w:r w:rsidRPr="008657F5">
              <w:rPr>
                <w:color w:val="808080" w:themeColor="background1" w:themeShade="80"/>
                <w:sz w:val="19"/>
                <w:szCs w:val="19"/>
              </w:rPr>
              <w:t>Nombre de portions adulte</w:t>
            </w:r>
            <w:r w:rsidRPr="008657F5">
              <w:rPr>
                <w:rFonts w:ascii="Tahoma" w:hAnsi="Tahoma" w:cs="Tahoma"/>
                <w:color w:val="FF0000"/>
                <w:sz w:val="19"/>
                <w:szCs w:val="19"/>
              </w:rPr>
              <w:t>*</w:t>
            </w:r>
          </w:p>
          <w:p w14:paraId="32483D80" w14:textId="77777777" w:rsidR="009563E0" w:rsidRPr="008657F5" w:rsidRDefault="009563E0" w:rsidP="009563E0">
            <w:pPr>
              <w:pStyle w:val="Titresformulaire"/>
              <w:ind w:left="-113"/>
              <w:rPr>
                <w:color w:val="808080" w:themeColor="background1" w:themeShade="80"/>
                <w:sz w:val="19"/>
                <w:szCs w:val="19"/>
              </w:rPr>
            </w:pPr>
            <w:r w:rsidRPr="008657F5">
              <w:rPr>
                <w:color w:val="808080" w:themeColor="background1" w:themeShade="80"/>
                <w:sz w:val="19"/>
                <w:szCs w:val="19"/>
              </w:rPr>
              <w:t>(</w:t>
            </w:r>
            <w:proofErr w:type="gramStart"/>
            <w:r w:rsidRPr="008657F5">
              <w:rPr>
                <w:color w:val="808080" w:themeColor="background1" w:themeShade="80"/>
                <w:sz w:val="19"/>
                <w:szCs w:val="19"/>
              </w:rPr>
              <w:t>s</w:t>
            </w:r>
            <w:r w:rsidRPr="008657F5">
              <w:rPr>
                <w:i/>
                <w:color w:val="808080" w:themeColor="background1" w:themeShade="80"/>
                <w:sz w:val="19"/>
                <w:szCs w:val="19"/>
              </w:rPr>
              <w:t>eule</w:t>
            </w:r>
            <w:proofErr w:type="gramEnd"/>
            <w:r w:rsidRPr="008657F5">
              <w:rPr>
                <w:i/>
                <w:color w:val="808080" w:themeColor="background1" w:themeShade="80"/>
                <w:sz w:val="19"/>
                <w:szCs w:val="19"/>
              </w:rPr>
              <w:t xml:space="preserve"> la portion du plat principal est augmentée</w:t>
            </w:r>
            <w:r w:rsidRPr="008657F5">
              <w:rPr>
                <w:color w:val="808080" w:themeColor="background1" w:themeShade="80"/>
                <w:sz w:val="19"/>
                <w:szCs w:val="19"/>
              </w:rPr>
              <w:t>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C1D30" w14:textId="77777777" w:rsidR="009563E0" w:rsidRPr="00CB3945" w:rsidRDefault="009563E0" w:rsidP="00FD45CF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</w:p>
        </w:tc>
      </w:tr>
      <w:tr w:rsidR="009563E0" w:rsidRPr="007D45D4" w14:paraId="1FE04978" w14:textId="77777777" w:rsidTr="00EE5291">
        <w:trPr>
          <w:trHeight w:val="36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66B4F" w14:textId="77777777" w:rsidR="009563E0" w:rsidRDefault="009563E0" w:rsidP="009563E0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 w:rsidRPr="008657F5">
              <w:rPr>
                <w:color w:val="808080" w:themeColor="background1" w:themeShade="80"/>
                <w:sz w:val="19"/>
                <w:szCs w:val="19"/>
              </w:rPr>
              <w:t>Items commandés</w:t>
            </w:r>
          </w:p>
          <w:p w14:paraId="06204099" w14:textId="408AF5E4" w:rsidR="00201CDA" w:rsidRPr="008657F5" w:rsidRDefault="00201CDA" w:rsidP="009563E0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 w:rsidRPr="00201CDA">
              <w:rPr>
                <w:i/>
                <w:iCs/>
                <w:color w:val="808080" w:themeColor="background1" w:themeShade="80"/>
                <w:sz w:val="19"/>
                <w:szCs w:val="19"/>
              </w:rPr>
              <w:t>(</w:t>
            </w:r>
            <w:proofErr w:type="gramStart"/>
            <w:r w:rsidRPr="00201CDA">
              <w:rPr>
                <w:i/>
                <w:iCs/>
                <w:color w:val="808080" w:themeColor="background1" w:themeShade="80"/>
                <w:sz w:val="19"/>
                <w:szCs w:val="19"/>
              </w:rPr>
              <w:t>minimum</w:t>
            </w:r>
            <w:proofErr w:type="gramEnd"/>
            <w:r w:rsidRPr="00201CDA">
              <w:rPr>
                <w:i/>
                <w:iCs/>
                <w:color w:val="808080" w:themeColor="background1" w:themeShade="80"/>
                <w:sz w:val="19"/>
                <w:szCs w:val="19"/>
              </w:rPr>
              <w:t xml:space="preserve"> plat + 1 item</w:t>
            </w:r>
            <w:r>
              <w:rPr>
                <w:color w:val="808080" w:themeColor="background1" w:themeShade="80"/>
                <w:sz w:val="19"/>
                <w:szCs w:val="19"/>
              </w:rPr>
              <w:t>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AE3C2" w14:textId="0A4DA950" w:rsidR="009563E0" w:rsidRPr="00CB3945" w:rsidRDefault="00CB3945" w:rsidP="00D22FFB">
            <w:pPr>
              <w:pStyle w:val="Corps"/>
              <w:ind w:right="-105"/>
              <w:jc w:val="left"/>
              <w:rPr>
                <w:rFonts w:ascii="Aptos" w:hAnsi="Aptos"/>
                <w:sz w:val="20"/>
                <w:szCs w:val="20"/>
              </w:rPr>
            </w:pPr>
            <w:sdt>
              <w:sdtPr>
                <w:rPr>
                  <w:rFonts w:ascii="Aptos" w:hAnsi="Aptos"/>
                  <w:sz w:val="20"/>
                  <w:szCs w:val="20"/>
                </w:rPr>
                <w:id w:val="1575007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C0B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9563E0" w:rsidRPr="00CB3945">
              <w:rPr>
                <w:rFonts w:ascii="Aptos" w:hAnsi="Aptos"/>
                <w:sz w:val="20"/>
                <w:szCs w:val="20"/>
              </w:rPr>
              <w:t xml:space="preserve">Collation AM  </w:t>
            </w:r>
            <w:r w:rsidR="00495368" w:rsidRPr="00CB3945">
              <w:rPr>
                <w:rFonts w:ascii="Aptos" w:hAnsi="Aptos"/>
                <w:sz w:val="20"/>
                <w:szCs w:val="20"/>
              </w:rPr>
              <w:t xml:space="preserve"> </w:t>
            </w:r>
            <w:r w:rsidR="009563E0" w:rsidRPr="00CB3945">
              <w:rPr>
                <w:rFonts w:ascii="Aptos" w:hAnsi="Aptos"/>
                <w:sz w:val="20"/>
                <w:szCs w:val="20"/>
              </w:rPr>
              <w:t xml:space="preserve"> 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-1869221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6AAF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9563E0" w:rsidRPr="00CB3945">
              <w:rPr>
                <w:rFonts w:ascii="Aptos" w:hAnsi="Aptos"/>
                <w:sz w:val="20"/>
                <w:szCs w:val="20"/>
              </w:rPr>
              <w:t xml:space="preserve">Entrée </w:t>
            </w:r>
            <w:r w:rsidR="00495368" w:rsidRPr="00CB3945">
              <w:rPr>
                <w:rFonts w:ascii="Aptos" w:hAnsi="Aptos"/>
                <w:sz w:val="20"/>
                <w:szCs w:val="20"/>
              </w:rPr>
              <w:t xml:space="preserve"> </w:t>
            </w:r>
            <w:r w:rsidR="009563E0" w:rsidRPr="00CB3945">
              <w:rPr>
                <w:rFonts w:ascii="Aptos" w:hAnsi="Aptos"/>
                <w:sz w:val="20"/>
                <w:szCs w:val="20"/>
              </w:rPr>
              <w:t xml:space="preserve">  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-1975508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6AAF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9563E0" w:rsidRPr="00CB3945">
              <w:rPr>
                <w:rFonts w:ascii="Aptos" w:hAnsi="Aptos"/>
                <w:sz w:val="20"/>
                <w:szCs w:val="20"/>
              </w:rPr>
              <w:t xml:space="preserve">Plat principal  </w:t>
            </w:r>
            <w:r w:rsidR="00495368" w:rsidRPr="00CB3945">
              <w:rPr>
                <w:rFonts w:ascii="Aptos" w:hAnsi="Aptos"/>
                <w:sz w:val="20"/>
                <w:szCs w:val="20"/>
              </w:rPr>
              <w:t xml:space="preserve"> </w:t>
            </w:r>
            <w:r w:rsidR="009563E0" w:rsidRPr="00CB3945">
              <w:rPr>
                <w:rFonts w:ascii="Aptos" w:hAnsi="Aptos"/>
                <w:sz w:val="20"/>
                <w:szCs w:val="20"/>
              </w:rPr>
              <w:t xml:space="preserve"> 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1571234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3E0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9563E0" w:rsidRPr="00CB3945">
              <w:rPr>
                <w:rFonts w:ascii="Aptos" w:hAnsi="Aptos"/>
                <w:sz w:val="20"/>
                <w:szCs w:val="20"/>
              </w:rPr>
              <w:t xml:space="preserve">Dessert  </w:t>
            </w:r>
            <w:r w:rsidR="00495368" w:rsidRPr="00CB3945">
              <w:rPr>
                <w:rFonts w:ascii="Aptos" w:hAnsi="Aptos"/>
                <w:sz w:val="20"/>
                <w:szCs w:val="20"/>
              </w:rPr>
              <w:t xml:space="preserve"> </w:t>
            </w:r>
            <w:r w:rsidR="009563E0" w:rsidRPr="00CB3945">
              <w:rPr>
                <w:rFonts w:ascii="Aptos" w:hAnsi="Aptos"/>
                <w:sz w:val="20"/>
                <w:szCs w:val="20"/>
              </w:rPr>
              <w:t xml:space="preserve"> 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312689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3E0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9563E0" w:rsidRPr="00CB3945">
              <w:rPr>
                <w:rFonts w:ascii="Aptos" w:hAnsi="Aptos"/>
                <w:sz w:val="20"/>
                <w:szCs w:val="20"/>
              </w:rPr>
              <w:t>Collation PM</w:t>
            </w:r>
            <w:r w:rsidR="00495368" w:rsidRPr="00CB3945">
              <w:rPr>
                <w:rFonts w:ascii="Aptos" w:hAnsi="Aptos"/>
                <w:sz w:val="20"/>
                <w:szCs w:val="20"/>
              </w:rPr>
              <w:t xml:space="preserve"> </w:t>
            </w:r>
            <w:r w:rsidR="009563E0" w:rsidRPr="00CB3945">
              <w:rPr>
                <w:rFonts w:ascii="Aptos" w:hAnsi="Aptos"/>
                <w:sz w:val="20"/>
                <w:szCs w:val="20"/>
              </w:rPr>
              <w:t xml:space="preserve">  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-1964565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3E0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9563E0" w:rsidRPr="00CB3945">
              <w:rPr>
                <w:rFonts w:ascii="Aptos" w:hAnsi="Aptos"/>
                <w:sz w:val="20"/>
                <w:szCs w:val="20"/>
              </w:rPr>
              <w:t>Breuvage</w:t>
            </w:r>
          </w:p>
        </w:tc>
      </w:tr>
      <w:tr w:rsidR="009563E0" w14:paraId="79115E39" w14:textId="77777777" w:rsidTr="00D22FFB">
        <w:trPr>
          <w:trHeight w:val="51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F38B6" w14:textId="75CDEF62" w:rsidR="009563E0" w:rsidRPr="008657F5" w:rsidRDefault="004D60F1" w:rsidP="009563E0">
            <w:pPr>
              <w:pStyle w:val="Titresformulaire"/>
              <w:ind w:left="-113"/>
              <w:rPr>
                <w:color w:val="808080" w:themeColor="background1" w:themeShade="80"/>
                <w:sz w:val="19"/>
                <w:szCs w:val="19"/>
              </w:rPr>
            </w:pPr>
            <w:r>
              <w:rPr>
                <w:color w:val="808080" w:themeColor="background1" w:themeShade="80"/>
                <w:sz w:val="19"/>
                <w:szCs w:val="19"/>
              </w:rPr>
              <w:t xml:space="preserve">Si </w:t>
            </w:r>
            <w:proofErr w:type="gramStart"/>
            <w:r>
              <w:rPr>
                <w:color w:val="808080" w:themeColor="background1" w:themeShade="80"/>
                <w:sz w:val="19"/>
                <w:szCs w:val="19"/>
              </w:rPr>
              <w:t>pertinent:</w:t>
            </w:r>
            <w:proofErr w:type="gramEnd"/>
            <w:r>
              <w:rPr>
                <w:color w:val="808080" w:themeColor="background1" w:themeShade="80"/>
                <w:sz w:val="19"/>
                <w:szCs w:val="19"/>
              </w:rPr>
              <w:t xml:space="preserve"> p</w:t>
            </w:r>
            <w:r w:rsidR="009563E0" w:rsidRPr="008657F5">
              <w:rPr>
                <w:color w:val="808080" w:themeColor="background1" w:themeShade="80"/>
                <w:sz w:val="19"/>
                <w:szCs w:val="19"/>
              </w:rPr>
              <w:t xml:space="preserve">récisions sur le </w:t>
            </w:r>
            <w:r w:rsidR="00495368">
              <w:rPr>
                <w:color w:val="808080" w:themeColor="background1" w:themeShade="80"/>
                <w:sz w:val="19"/>
                <w:szCs w:val="19"/>
              </w:rPr>
              <w:t xml:space="preserve">type de </w:t>
            </w:r>
            <w:r w:rsidR="009563E0" w:rsidRPr="008657F5">
              <w:rPr>
                <w:color w:val="808080" w:themeColor="background1" w:themeShade="80"/>
                <w:sz w:val="19"/>
                <w:szCs w:val="19"/>
              </w:rPr>
              <w:t>menu souhaité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FA032" w14:textId="77777777" w:rsidR="009563E0" w:rsidRPr="00CB3945" w:rsidRDefault="009563E0" w:rsidP="009563E0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</w:p>
        </w:tc>
      </w:tr>
      <w:tr w:rsidR="009563E0" w:rsidRPr="00657BDD" w14:paraId="55858285" w14:textId="77777777" w:rsidTr="008824CB">
        <w:trPr>
          <w:trHeight w:val="624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8BC86" w14:textId="77777777" w:rsidR="009563E0" w:rsidRPr="008657F5" w:rsidRDefault="009563E0" w:rsidP="009563E0">
            <w:pPr>
              <w:pStyle w:val="Titresformulaire"/>
              <w:rPr>
                <w:color w:val="808080" w:themeColor="background1" w:themeShade="80"/>
                <w:sz w:val="19"/>
                <w:szCs w:val="19"/>
              </w:rPr>
            </w:pPr>
            <w:r w:rsidRPr="008657F5">
              <w:rPr>
                <w:color w:val="808080" w:themeColor="background1" w:themeShade="80"/>
                <w:sz w:val="19"/>
                <w:szCs w:val="19"/>
              </w:rPr>
              <w:t>Mode de préparation</w:t>
            </w:r>
          </w:p>
          <w:p w14:paraId="5FF57513" w14:textId="77777777" w:rsidR="009563E0" w:rsidRDefault="009563E0" w:rsidP="009563E0">
            <w:pPr>
              <w:pStyle w:val="Titresformulaire"/>
              <w:rPr>
                <w:i/>
                <w:color w:val="808080" w:themeColor="background1" w:themeShade="80"/>
                <w:sz w:val="19"/>
                <w:szCs w:val="19"/>
              </w:rPr>
            </w:pPr>
            <w:r w:rsidRPr="008657F5">
              <w:rPr>
                <w:i/>
                <w:color w:val="808080" w:themeColor="background1" w:themeShade="80"/>
                <w:sz w:val="19"/>
                <w:szCs w:val="19"/>
              </w:rPr>
              <w:t>(</w:t>
            </w:r>
            <w:proofErr w:type="gramStart"/>
            <w:r w:rsidRPr="008657F5">
              <w:rPr>
                <w:i/>
                <w:color w:val="808080" w:themeColor="background1" w:themeShade="80"/>
                <w:sz w:val="19"/>
                <w:szCs w:val="19"/>
              </w:rPr>
              <w:t>cocher</w:t>
            </w:r>
            <w:proofErr w:type="gramEnd"/>
            <w:r w:rsidRPr="008657F5">
              <w:rPr>
                <w:i/>
                <w:color w:val="808080" w:themeColor="background1" w:themeShade="80"/>
                <w:sz w:val="19"/>
                <w:szCs w:val="19"/>
              </w:rPr>
              <w:t xml:space="preserve"> une case dans chaque section)</w:t>
            </w:r>
          </w:p>
          <w:p w14:paraId="2945386C" w14:textId="78D2EB78" w:rsidR="00612F97" w:rsidRPr="00612F97" w:rsidRDefault="00612F97" w:rsidP="009563E0">
            <w:pPr>
              <w:pStyle w:val="Titresformulaire"/>
              <w:rPr>
                <w:i/>
                <w:iCs/>
                <w:color w:val="808080" w:themeColor="background1" w:themeShade="80"/>
                <w:sz w:val="14"/>
                <w:szCs w:val="14"/>
              </w:rPr>
            </w:pPr>
            <w:r w:rsidRPr="00612F97">
              <w:rPr>
                <w:i/>
                <w:iCs/>
                <w:color w:val="808080" w:themeColor="background1" w:themeShade="80"/>
                <w:sz w:val="14"/>
                <w:szCs w:val="14"/>
              </w:rPr>
              <w:t>(</w:t>
            </w:r>
            <w:proofErr w:type="gramStart"/>
            <w:r w:rsidR="001D21A1">
              <w:rPr>
                <w:i/>
                <w:iCs/>
                <w:color w:val="808080" w:themeColor="background1" w:themeShade="80"/>
                <w:sz w:val="14"/>
                <w:szCs w:val="14"/>
              </w:rPr>
              <w:t>obligatoirement</w:t>
            </w:r>
            <w:proofErr w:type="gramEnd"/>
            <w:r w:rsidRPr="00612F97">
              <w:rPr>
                <w:i/>
                <w:iCs/>
                <w:color w:val="808080" w:themeColor="background1" w:themeShade="80"/>
                <w:sz w:val="14"/>
                <w:szCs w:val="14"/>
              </w:rPr>
              <w:t xml:space="preserve"> livré chaud si </w:t>
            </w:r>
            <w:r w:rsidR="001D21A1">
              <w:rPr>
                <w:i/>
                <w:iCs/>
                <w:color w:val="808080" w:themeColor="background1" w:themeShade="80"/>
                <w:sz w:val="14"/>
                <w:szCs w:val="14"/>
              </w:rPr>
              <w:t xml:space="preserve">dépannage </w:t>
            </w:r>
            <w:r w:rsidRPr="00612F97">
              <w:rPr>
                <w:i/>
                <w:iCs/>
                <w:color w:val="808080" w:themeColor="background1" w:themeShade="80"/>
                <w:sz w:val="14"/>
                <w:szCs w:val="14"/>
              </w:rPr>
              <w:t>dernière minute)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2559C" w14:textId="1A9C4403" w:rsidR="009563E0" w:rsidRPr="00CB3945" w:rsidRDefault="00CB3945" w:rsidP="009563E0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  <w:sdt>
              <w:sdtPr>
                <w:rPr>
                  <w:rFonts w:ascii="Aptos" w:hAnsi="Aptos"/>
                  <w:sz w:val="20"/>
                  <w:szCs w:val="20"/>
                </w:rPr>
                <w:id w:val="1041017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3E0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6D59A9" w:rsidRPr="00CB3945">
              <w:rPr>
                <w:rFonts w:ascii="Aptos" w:hAnsi="Aptos"/>
                <w:sz w:val="20"/>
                <w:szCs w:val="20"/>
              </w:rPr>
              <w:t>Repas</w:t>
            </w:r>
            <w:r w:rsidR="009563E0" w:rsidRPr="00CB3945">
              <w:rPr>
                <w:rFonts w:ascii="Aptos" w:hAnsi="Aptos"/>
                <w:sz w:val="20"/>
                <w:szCs w:val="20"/>
              </w:rPr>
              <w:t xml:space="preserve"> </w:t>
            </w:r>
            <w:r w:rsidR="00FF258A" w:rsidRPr="00CB3945">
              <w:rPr>
                <w:rFonts w:ascii="Aptos" w:hAnsi="Aptos"/>
                <w:sz w:val="20"/>
                <w:szCs w:val="20"/>
              </w:rPr>
              <w:t xml:space="preserve">livré </w:t>
            </w:r>
            <w:r w:rsidR="009563E0" w:rsidRPr="00CB3945">
              <w:rPr>
                <w:rFonts w:ascii="Aptos" w:hAnsi="Aptos"/>
                <w:sz w:val="20"/>
                <w:szCs w:val="20"/>
              </w:rPr>
              <w:t xml:space="preserve">froid </w:t>
            </w:r>
            <w:r w:rsidR="00FF258A" w:rsidRPr="00CB3945">
              <w:rPr>
                <w:rFonts w:ascii="Aptos" w:hAnsi="Aptos"/>
                <w:sz w:val="20"/>
                <w:szCs w:val="20"/>
              </w:rPr>
              <w:t>(</w:t>
            </w:r>
            <w:r w:rsidR="009563E0" w:rsidRPr="00CB3945">
              <w:rPr>
                <w:rFonts w:ascii="Aptos" w:hAnsi="Aptos"/>
                <w:sz w:val="20"/>
                <w:szCs w:val="20"/>
              </w:rPr>
              <w:t>à réchauffer</w:t>
            </w:r>
            <w:r w:rsidR="00FF258A" w:rsidRPr="00CB3945">
              <w:rPr>
                <w:rFonts w:ascii="Aptos" w:hAnsi="Aptos"/>
                <w:sz w:val="20"/>
                <w:szCs w:val="20"/>
              </w:rPr>
              <w:t>)</w:t>
            </w:r>
          </w:p>
          <w:p w14:paraId="0BEB1B5D" w14:textId="2226CBA4" w:rsidR="009563E0" w:rsidRPr="00CB3945" w:rsidRDefault="00CB3945" w:rsidP="009563E0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  <w:sdt>
              <w:sdtPr>
                <w:rPr>
                  <w:rFonts w:ascii="Aptos" w:hAnsi="Aptos"/>
                  <w:sz w:val="20"/>
                  <w:szCs w:val="20"/>
                </w:rPr>
                <w:id w:val="-1158842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6AAF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6D59A9" w:rsidRPr="00CB3945">
              <w:rPr>
                <w:rFonts w:ascii="Aptos" w:hAnsi="Aptos"/>
                <w:sz w:val="20"/>
                <w:szCs w:val="20"/>
              </w:rPr>
              <w:t>Repas</w:t>
            </w:r>
            <w:r w:rsidR="009563E0" w:rsidRPr="00CB3945">
              <w:rPr>
                <w:rFonts w:ascii="Aptos" w:hAnsi="Aptos"/>
                <w:sz w:val="20"/>
                <w:szCs w:val="20"/>
              </w:rPr>
              <w:t xml:space="preserve"> livré chaud</w:t>
            </w:r>
            <w:r w:rsidR="009563E0" w:rsidRPr="00CB3945">
              <w:rPr>
                <w:rFonts w:ascii="Aptos" w:hAnsi="Aptos"/>
                <w:b/>
                <w:color w:val="FF0000"/>
                <w:sz w:val="20"/>
                <w:szCs w:val="20"/>
              </w:rPr>
              <w:t>*</w:t>
            </w:r>
          </w:p>
        </w:tc>
      </w:tr>
      <w:tr w:rsidR="009563E0" w:rsidRPr="00657BDD" w14:paraId="737BDB35" w14:textId="77777777" w:rsidTr="00D22FFB">
        <w:trPr>
          <w:trHeight w:val="836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D09F2" w14:textId="77777777" w:rsidR="009563E0" w:rsidRDefault="009563E0" w:rsidP="009563E0">
            <w:pPr>
              <w:pStyle w:val="Titresformulaire"/>
              <w:rPr>
                <w:color w:val="808080" w:themeColor="background1" w:themeShade="80"/>
              </w:rPr>
            </w:pPr>
          </w:p>
        </w:tc>
        <w:tc>
          <w:tcPr>
            <w:tcW w:w="7938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37CC2" w14:textId="3DAC6027" w:rsidR="009563E0" w:rsidRPr="00CB3945" w:rsidRDefault="00CB3945" w:rsidP="009563E0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  <w:sdt>
              <w:sdtPr>
                <w:rPr>
                  <w:rFonts w:ascii="Aptos" w:hAnsi="Aptos"/>
                  <w:sz w:val="20"/>
                  <w:szCs w:val="20"/>
                </w:rPr>
                <w:id w:val="-399065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6AAF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9563E0" w:rsidRPr="00CB3945">
              <w:rPr>
                <w:rFonts w:ascii="Aptos" w:hAnsi="Aptos"/>
                <w:sz w:val="20"/>
                <w:szCs w:val="20"/>
              </w:rPr>
              <w:t>En vrac (</w:t>
            </w:r>
            <w:r w:rsidR="008657F5" w:rsidRPr="00CB3945">
              <w:rPr>
                <w:rFonts w:ascii="Aptos" w:hAnsi="Aptos"/>
                <w:sz w:val="20"/>
                <w:szCs w:val="20"/>
              </w:rPr>
              <w:t>si divisé par groupes, remplir la section ci-dessous</w:t>
            </w:r>
            <w:r w:rsidR="000B1FEC" w:rsidRPr="00CB3945">
              <w:rPr>
                <w:rFonts w:ascii="Aptos" w:hAnsi="Aptos"/>
                <w:sz w:val="20"/>
                <w:szCs w:val="20"/>
              </w:rPr>
              <w:t xml:space="preserve"> avec le détail des groupes</w:t>
            </w:r>
            <w:r w:rsidR="009563E0" w:rsidRPr="00CB3945">
              <w:rPr>
                <w:rFonts w:ascii="Aptos" w:hAnsi="Aptos"/>
                <w:sz w:val="20"/>
                <w:szCs w:val="20"/>
              </w:rPr>
              <w:t>)</w:t>
            </w:r>
          </w:p>
          <w:p w14:paraId="539DE583" w14:textId="77777777" w:rsidR="009563E0" w:rsidRPr="00CB3945" w:rsidRDefault="00CB3945" w:rsidP="009563E0">
            <w:pPr>
              <w:pStyle w:val="Corps"/>
              <w:jc w:val="left"/>
              <w:rPr>
                <w:rFonts w:ascii="Aptos" w:hAnsi="Aptos"/>
                <w:sz w:val="20"/>
                <w:szCs w:val="20"/>
              </w:rPr>
            </w:pPr>
            <w:sdt>
              <w:sdtPr>
                <w:rPr>
                  <w:rFonts w:ascii="Aptos" w:hAnsi="Aptos"/>
                  <w:sz w:val="20"/>
                  <w:szCs w:val="20"/>
                </w:rPr>
                <w:id w:val="-226995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3E0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9563E0" w:rsidRPr="00CB3945">
              <w:rPr>
                <w:rFonts w:ascii="Aptos" w:hAnsi="Aptos"/>
                <w:sz w:val="20"/>
                <w:szCs w:val="20"/>
              </w:rPr>
              <w:t>En portions individuelles</w:t>
            </w:r>
            <w:r w:rsidR="009563E0" w:rsidRPr="00CB3945">
              <w:rPr>
                <w:rFonts w:ascii="Aptos" w:hAnsi="Aptos"/>
                <w:b/>
                <w:color w:val="FF0000"/>
                <w:sz w:val="20"/>
                <w:szCs w:val="20"/>
              </w:rPr>
              <w:t>*</w:t>
            </w:r>
            <w:r w:rsidR="006F248E" w:rsidRPr="00CB3945">
              <w:rPr>
                <w:rFonts w:ascii="Aptos" w:hAnsi="Aptos"/>
                <w:bCs/>
                <w:sz w:val="20"/>
                <w:szCs w:val="20"/>
              </w:rPr>
              <w:t>(cocher les items</w:t>
            </w:r>
            <w:r w:rsidR="00F11CD2" w:rsidRPr="00CB3945">
              <w:rPr>
                <w:rFonts w:ascii="Aptos" w:hAnsi="Aptos"/>
                <w:bCs/>
                <w:sz w:val="20"/>
                <w:szCs w:val="20"/>
              </w:rPr>
              <w:t> :</w:t>
            </w:r>
            <w:r w:rsidR="009563E0" w:rsidRPr="00CB3945">
              <w:rPr>
                <w:rFonts w:ascii="Aptos" w:hAnsi="Aptos"/>
                <w:sz w:val="20"/>
                <w:szCs w:val="20"/>
              </w:rPr>
              <w:t xml:space="preserve">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-13459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48E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6F248E" w:rsidRPr="00CB3945">
              <w:rPr>
                <w:rFonts w:ascii="Aptos" w:hAnsi="Aptos"/>
                <w:sz w:val="20"/>
                <w:szCs w:val="20"/>
              </w:rPr>
              <w:t xml:space="preserve">Entrée 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-1314634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48E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6F248E" w:rsidRPr="00CB3945">
              <w:rPr>
                <w:rFonts w:ascii="Aptos" w:hAnsi="Aptos"/>
                <w:sz w:val="20"/>
                <w:szCs w:val="20"/>
              </w:rPr>
              <w:t xml:space="preserve">Plat </w:t>
            </w:r>
            <w:r w:rsidR="00F11CD2" w:rsidRPr="00CB3945">
              <w:rPr>
                <w:rFonts w:ascii="Aptos" w:hAnsi="Aptos"/>
                <w:sz w:val="20"/>
                <w:szCs w:val="20"/>
              </w:rPr>
              <w:t xml:space="preserve">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1574542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CD2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r w:rsidR="006F248E" w:rsidRPr="00CB3945">
              <w:rPr>
                <w:rFonts w:ascii="Aptos" w:hAnsi="Aptos"/>
                <w:sz w:val="20"/>
                <w:szCs w:val="20"/>
              </w:rPr>
              <w:t xml:space="preserve">Dessert 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-223600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48E" w:rsidRPr="00CB3945">
                  <w:rPr>
                    <w:rFonts w:ascii="Aptos" w:eastAsia="MS Gothic" w:hAnsi="Aptos"/>
                    <w:sz w:val="20"/>
                    <w:szCs w:val="20"/>
                  </w:rPr>
                  <w:t>☐</w:t>
                </w:r>
              </w:sdtContent>
            </w:sdt>
            <w:proofErr w:type="gramStart"/>
            <w:r w:rsidR="006F248E" w:rsidRPr="00CB3945">
              <w:rPr>
                <w:rFonts w:ascii="Aptos" w:hAnsi="Aptos"/>
                <w:sz w:val="20"/>
                <w:szCs w:val="20"/>
              </w:rPr>
              <w:t>Coll</w:t>
            </w:r>
            <w:r w:rsidR="00F11CD2" w:rsidRPr="00CB3945">
              <w:rPr>
                <w:rFonts w:ascii="Aptos" w:hAnsi="Aptos"/>
                <w:sz w:val="20"/>
                <w:szCs w:val="20"/>
              </w:rPr>
              <w:t>.</w:t>
            </w:r>
            <w:r w:rsidR="006F248E" w:rsidRPr="00CB3945">
              <w:rPr>
                <w:rFonts w:ascii="Aptos" w:hAnsi="Aptos"/>
                <w:sz w:val="20"/>
                <w:szCs w:val="20"/>
              </w:rPr>
              <w:t xml:space="preserve">PM </w:t>
            </w:r>
            <w:r w:rsidR="00F11CD2" w:rsidRPr="00CB3945">
              <w:rPr>
                <w:rFonts w:ascii="Aptos" w:hAnsi="Aptos"/>
                <w:sz w:val="20"/>
                <w:szCs w:val="20"/>
              </w:rPr>
              <w:t>)</w:t>
            </w:r>
            <w:proofErr w:type="gramEnd"/>
          </w:p>
          <w:p w14:paraId="5FF5CB0F" w14:textId="6326591C" w:rsidR="00FD45CF" w:rsidRPr="00495368" w:rsidRDefault="00FD45CF" w:rsidP="004E401C">
            <w:pPr>
              <w:pStyle w:val="Corps"/>
              <w:jc w:val="left"/>
              <w:rPr>
                <w:rFonts w:ascii="Aptos" w:hAnsi="Aptos"/>
                <w:sz w:val="16"/>
                <w:szCs w:val="16"/>
              </w:rPr>
            </w:pPr>
            <w:r w:rsidRPr="00495368">
              <w:rPr>
                <w:rFonts w:ascii="Aptos" w:hAnsi="Aptos"/>
                <w:sz w:val="16"/>
                <w:szCs w:val="16"/>
              </w:rPr>
              <w:t xml:space="preserve">                                                                            </w:t>
            </w:r>
            <w:r w:rsidR="004E401C">
              <w:rPr>
                <w:rFonts w:ascii="Aptos" w:hAnsi="Aptos"/>
                <w:sz w:val="16"/>
                <w:szCs w:val="16"/>
              </w:rPr>
              <w:t xml:space="preserve">                                            </w:t>
            </w:r>
            <w:r w:rsidRPr="00495368">
              <w:rPr>
                <w:rFonts w:ascii="Aptos" w:hAnsi="Aptos"/>
                <w:sz w:val="16"/>
                <w:szCs w:val="16"/>
              </w:rPr>
              <w:t xml:space="preserve">  </w:t>
            </w:r>
            <w:r w:rsidR="00796EE7">
              <w:rPr>
                <w:rFonts w:ascii="Aptos" w:hAnsi="Aptos"/>
                <w:sz w:val="16"/>
                <w:szCs w:val="16"/>
              </w:rPr>
              <w:t xml:space="preserve"> </w:t>
            </w:r>
            <w:r w:rsidRPr="00495368">
              <w:rPr>
                <w:rFonts w:ascii="Aptos" w:hAnsi="Aptos"/>
                <w:sz w:val="16"/>
                <w:szCs w:val="16"/>
              </w:rPr>
              <w:t>(</w:t>
            </w:r>
            <w:proofErr w:type="gramStart"/>
            <w:r w:rsidRPr="00495368">
              <w:rPr>
                <w:rFonts w:ascii="Aptos" w:hAnsi="Aptos"/>
                <w:i/>
                <w:iCs/>
                <w:sz w:val="16"/>
                <w:szCs w:val="16"/>
              </w:rPr>
              <w:t>option</w:t>
            </w:r>
            <w:proofErr w:type="gramEnd"/>
            <w:r w:rsidRPr="00495368">
              <w:rPr>
                <w:rFonts w:ascii="Aptos" w:hAnsi="Aptos"/>
                <w:i/>
                <w:iCs/>
                <w:sz w:val="16"/>
                <w:szCs w:val="16"/>
              </w:rPr>
              <w:t xml:space="preserve"> non disponible </w:t>
            </w:r>
            <w:proofErr w:type="gramStart"/>
            <w:r w:rsidRPr="00495368">
              <w:rPr>
                <w:rFonts w:ascii="Aptos" w:hAnsi="Aptos"/>
                <w:i/>
                <w:iCs/>
                <w:sz w:val="16"/>
                <w:szCs w:val="16"/>
              </w:rPr>
              <w:t>pour</w:t>
            </w:r>
            <w:r w:rsidR="00D7531E" w:rsidRPr="00495368">
              <w:rPr>
                <w:rFonts w:ascii="Aptos" w:hAnsi="Aptos"/>
                <w:i/>
                <w:iCs/>
                <w:sz w:val="16"/>
                <w:szCs w:val="16"/>
              </w:rPr>
              <w:t>:</w:t>
            </w:r>
            <w:proofErr w:type="gramEnd"/>
            <w:r w:rsidRPr="00495368">
              <w:rPr>
                <w:rFonts w:ascii="Aptos" w:hAnsi="Aptos"/>
                <w:i/>
                <w:iCs/>
                <w:sz w:val="16"/>
                <w:szCs w:val="16"/>
              </w:rPr>
              <w:t xml:space="preserve"> soupe</w:t>
            </w:r>
            <w:r w:rsidR="00D7531E" w:rsidRPr="00495368">
              <w:rPr>
                <w:rFonts w:ascii="Aptos" w:hAnsi="Aptos"/>
                <w:i/>
                <w:iCs/>
                <w:sz w:val="16"/>
                <w:szCs w:val="16"/>
              </w:rPr>
              <w:t>, smoothie</w:t>
            </w:r>
            <w:r w:rsidRPr="00495368">
              <w:rPr>
                <w:rFonts w:ascii="Aptos" w:hAnsi="Aptos"/>
                <w:sz w:val="16"/>
                <w:szCs w:val="16"/>
              </w:rPr>
              <w:t>)</w:t>
            </w:r>
          </w:p>
        </w:tc>
      </w:tr>
      <w:tr w:rsidR="009563E0" w:rsidRPr="007D45D4" w14:paraId="34391545" w14:textId="77777777" w:rsidTr="00DA2BF2">
        <w:trPr>
          <w:trHeight w:val="299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7B82" w14:textId="70954064" w:rsidR="009563E0" w:rsidRDefault="003673CE" w:rsidP="0026358A">
            <w:pPr>
              <w:pStyle w:val="Titresformulaire"/>
              <w:ind w:left="-109"/>
              <w:rPr>
                <w:rFonts w:ascii="Tahoma" w:hAnsi="Tahoma" w:cs="Tahoma"/>
                <w:b/>
                <w:color w:val="FF0000"/>
                <w:sz w:val="19"/>
                <w:szCs w:val="19"/>
              </w:rPr>
            </w:pPr>
            <w:r>
              <w:rPr>
                <w:color w:val="808080" w:themeColor="background1" w:themeShade="80"/>
                <w:sz w:val="19"/>
                <w:szCs w:val="19"/>
              </w:rPr>
              <w:t>Si désiré, cocher</w:t>
            </w:r>
            <w:r w:rsidR="0026358A" w:rsidRPr="003B077F">
              <w:rPr>
                <w:color w:val="808080" w:themeColor="background1" w:themeShade="80"/>
                <w:sz w:val="19"/>
                <w:szCs w:val="19"/>
              </w:rPr>
              <w:t xml:space="preserve"> les items à </w:t>
            </w:r>
            <w:r w:rsidR="000A2425" w:rsidRPr="003B077F">
              <w:rPr>
                <w:color w:val="808080" w:themeColor="background1" w:themeShade="80"/>
                <w:sz w:val="19"/>
                <w:szCs w:val="19"/>
              </w:rPr>
              <w:br/>
            </w:r>
            <w:r w:rsidR="0026358A" w:rsidRPr="003B077F">
              <w:rPr>
                <w:color w:val="808080" w:themeColor="background1" w:themeShade="80"/>
                <w:sz w:val="19"/>
                <w:szCs w:val="19"/>
              </w:rPr>
              <w:t>diviser par groupe</w:t>
            </w:r>
            <w:r>
              <w:rPr>
                <w:color w:val="808080" w:themeColor="background1" w:themeShade="80"/>
                <w:sz w:val="19"/>
                <w:szCs w:val="19"/>
              </w:rPr>
              <w:t xml:space="preserve"> et</w:t>
            </w:r>
            <w:r w:rsidR="009563E0" w:rsidRPr="003B077F">
              <w:rPr>
                <w:color w:val="808080" w:themeColor="background1" w:themeShade="80"/>
                <w:sz w:val="19"/>
                <w:szCs w:val="19"/>
              </w:rPr>
              <w:t xml:space="preserve"> remplir </w:t>
            </w:r>
            <w:r w:rsidR="000A2425" w:rsidRPr="003B077F">
              <w:rPr>
                <w:color w:val="808080" w:themeColor="background1" w:themeShade="80"/>
                <w:sz w:val="19"/>
                <w:szCs w:val="19"/>
              </w:rPr>
              <w:br/>
            </w:r>
            <w:r w:rsidR="0026358A" w:rsidRPr="003B077F">
              <w:rPr>
                <w:color w:val="808080" w:themeColor="background1" w:themeShade="80"/>
                <w:sz w:val="19"/>
                <w:szCs w:val="19"/>
              </w:rPr>
              <w:t>la</w:t>
            </w:r>
            <w:r w:rsidR="009563E0" w:rsidRPr="003B077F">
              <w:rPr>
                <w:color w:val="808080" w:themeColor="background1" w:themeShade="80"/>
                <w:sz w:val="19"/>
                <w:szCs w:val="19"/>
              </w:rPr>
              <w:t xml:space="preserve"> section</w:t>
            </w:r>
            <w:r w:rsidR="0026358A" w:rsidRPr="003B077F">
              <w:rPr>
                <w:color w:val="808080" w:themeColor="background1" w:themeShade="80"/>
                <w:sz w:val="19"/>
                <w:szCs w:val="19"/>
              </w:rPr>
              <w:t xml:space="preserve"> de droite</w:t>
            </w:r>
            <w:r w:rsidR="009563E0" w:rsidRPr="003B077F">
              <w:rPr>
                <w:rFonts w:ascii="Tahoma" w:hAnsi="Tahoma" w:cs="Tahoma"/>
                <w:b/>
                <w:color w:val="FF0000"/>
                <w:sz w:val="19"/>
                <w:szCs w:val="19"/>
              </w:rPr>
              <w:t>*</w:t>
            </w:r>
          </w:p>
          <w:p w14:paraId="083B0AB0" w14:textId="77777777" w:rsidR="00D7531E" w:rsidRPr="003B077F" w:rsidRDefault="00D7531E" w:rsidP="0026358A">
            <w:pPr>
              <w:pStyle w:val="Titresformulaire"/>
              <w:ind w:left="-109"/>
              <w:rPr>
                <w:rFonts w:ascii="Tahoma" w:hAnsi="Tahoma" w:cs="Tahoma"/>
                <w:b/>
                <w:color w:val="FF0000"/>
                <w:sz w:val="19"/>
                <w:szCs w:val="19"/>
              </w:rPr>
            </w:pPr>
          </w:p>
          <w:p w14:paraId="16335CE7" w14:textId="77777777" w:rsidR="0026358A" w:rsidRPr="00BB11AC" w:rsidRDefault="00CB3945" w:rsidP="0026358A">
            <w:pPr>
              <w:pStyle w:val="Titresformulaire"/>
              <w:ind w:left="60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680722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1AC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26358A" w:rsidRPr="00BB11AC">
              <w:rPr>
                <w:sz w:val="22"/>
                <w:szCs w:val="22"/>
              </w:rPr>
              <w:t>Collation AM</w:t>
            </w:r>
          </w:p>
          <w:p w14:paraId="4B7FC244" w14:textId="049C3511" w:rsidR="0026358A" w:rsidRPr="00BB11AC" w:rsidRDefault="00CB3945" w:rsidP="0026358A">
            <w:pPr>
              <w:pStyle w:val="Titresformulaire"/>
              <w:ind w:left="60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797919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4359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26358A" w:rsidRPr="00BB11AC">
              <w:rPr>
                <w:sz w:val="22"/>
                <w:szCs w:val="22"/>
              </w:rPr>
              <w:t>Entrée</w:t>
            </w:r>
          </w:p>
          <w:p w14:paraId="7F4C74F4" w14:textId="77777777" w:rsidR="0026358A" w:rsidRPr="00BB11AC" w:rsidRDefault="00CB3945" w:rsidP="0026358A">
            <w:pPr>
              <w:pStyle w:val="Titresformulaire"/>
              <w:ind w:left="60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758641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6AAF" w:rsidRPr="00BB11AC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26358A" w:rsidRPr="00BB11AC">
              <w:rPr>
                <w:sz w:val="22"/>
                <w:szCs w:val="22"/>
              </w:rPr>
              <w:t>Plat principal</w:t>
            </w:r>
          </w:p>
          <w:p w14:paraId="332FB512" w14:textId="77777777" w:rsidR="0026358A" w:rsidRPr="00BB11AC" w:rsidRDefault="00CB3945" w:rsidP="0026358A">
            <w:pPr>
              <w:pStyle w:val="Titresformulaire"/>
              <w:ind w:left="60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294647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3A84" w:rsidRPr="00BB11AC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26358A" w:rsidRPr="00BB11AC">
              <w:rPr>
                <w:sz w:val="22"/>
                <w:szCs w:val="22"/>
              </w:rPr>
              <w:t>Dessert</w:t>
            </w:r>
          </w:p>
          <w:p w14:paraId="484233E7" w14:textId="77777777" w:rsidR="0026358A" w:rsidRPr="00BB11AC" w:rsidRDefault="00CB3945" w:rsidP="0026358A">
            <w:pPr>
              <w:pStyle w:val="Titresformulaire"/>
              <w:ind w:left="60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899087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358A" w:rsidRPr="00BB11AC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26358A" w:rsidRPr="00BB11AC">
              <w:rPr>
                <w:sz w:val="22"/>
                <w:szCs w:val="22"/>
              </w:rPr>
              <w:t>Collation PM</w:t>
            </w:r>
          </w:p>
          <w:p w14:paraId="2ECDFFE2" w14:textId="77777777" w:rsidR="0026358A" w:rsidRDefault="00CB3945" w:rsidP="0026358A">
            <w:pPr>
              <w:pStyle w:val="Titresformulaire"/>
              <w:ind w:left="60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78887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358A" w:rsidRPr="00BB11AC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26358A" w:rsidRPr="00BB11AC">
              <w:rPr>
                <w:sz w:val="22"/>
                <w:szCs w:val="22"/>
              </w:rPr>
              <w:t>Breuvage</w:t>
            </w:r>
          </w:p>
          <w:p w14:paraId="711D9BAC" w14:textId="77777777" w:rsidR="00D7531E" w:rsidRDefault="00D7531E" w:rsidP="00E53D10">
            <w:pPr>
              <w:pStyle w:val="Titresformulaire"/>
              <w:rPr>
                <w:color w:val="3E7718" w:themeColor="accent2" w:themeShade="BF"/>
                <w:spacing w:val="-2"/>
                <w:sz w:val="19"/>
                <w:szCs w:val="19"/>
              </w:rPr>
            </w:pPr>
          </w:p>
          <w:p w14:paraId="7D85018D" w14:textId="2401B8DC" w:rsidR="00B265F6" w:rsidRPr="00740CE8" w:rsidRDefault="00B265F6" w:rsidP="00E53D10">
            <w:pPr>
              <w:pStyle w:val="Titresformulaire"/>
              <w:rPr>
                <w:color w:val="3E7718" w:themeColor="accent2" w:themeShade="BF"/>
                <w:spacing w:val="-2"/>
                <w:sz w:val="19"/>
                <w:szCs w:val="19"/>
              </w:rPr>
            </w:pP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À </w:t>
            </w:r>
            <w:proofErr w:type="gramStart"/>
            <w:r w:rsidRPr="00B57A05">
              <w:rPr>
                <w:color w:val="6DA830"/>
                <w:spacing w:val="-2"/>
                <w:sz w:val="19"/>
                <w:szCs w:val="19"/>
              </w:rPr>
              <w:t>NOTER:</w:t>
            </w:r>
            <w:proofErr w:type="gramEnd"/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 le</w:t>
            </w:r>
            <w:r w:rsidR="00D22FFB" w:rsidRPr="00B57A05">
              <w:rPr>
                <w:color w:val="6DA830"/>
                <w:spacing w:val="-2"/>
                <w:sz w:val="19"/>
                <w:szCs w:val="19"/>
              </w:rPr>
              <w:t>s</w:t>
            </w: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 plat</w:t>
            </w:r>
            <w:r w:rsidR="00D22FFB" w:rsidRPr="00B57A05">
              <w:rPr>
                <w:color w:val="6DA830"/>
                <w:spacing w:val="-2"/>
                <w:sz w:val="19"/>
                <w:szCs w:val="19"/>
              </w:rPr>
              <w:t>s</w:t>
            </w: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 en </w:t>
            </w:r>
            <w:r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>portion</w:t>
            </w:r>
            <w:r w:rsidR="00D22FFB"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>s</w:t>
            </w:r>
            <w:r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 xml:space="preserve"> individuelle</w:t>
            </w:r>
            <w:r w:rsidR="00D22FFB"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>s livrés chauds</w:t>
            </w: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 </w:t>
            </w:r>
            <w:r w:rsidR="00ED70E3" w:rsidRPr="00B57A05">
              <w:rPr>
                <w:color w:val="6DA830"/>
                <w:spacing w:val="-2"/>
                <w:sz w:val="19"/>
                <w:szCs w:val="19"/>
              </w:rPr>
              <w:t xml:space="preserve">ne peuvent pas être divisés par groupe     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7299786E" w14:textId="77777777" w:rsidR="009563E0" w:rsidRPr="00C87EDC" w:rsidRDefault="009563E0" w:rsidP="009563E0">
            <w:pPr>
              <w:pStyle w:val="Corps"/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w:t>NOM DU GROUPE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04ADF7B2" w14:textId="77777777" w:rsidR="009563E0" w:rsidRPr="00C87EDC" w:rsidRDefault="009563E0" w:rsidP="009563E0">
            <w:pPr>
              <w:pStyle w:val="Corps"/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w:t>NOMBRE D’ENFANTS</w:t>
            </w:r>
          </w:p>
        </w:tc>
        <w:tc>
          <w:tcPr>
            <w:tcW w:w="2835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41227" w14:textId="77777777" w:rsidR="009563E0" w:rsidRPr="00C87EDC" w:rsidRDefault="009563E0" w:rsidP="009563E0">
            <w:pPr>
              <w:pStyle w:val="Corps"/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w:t>NOMBRE D’ADULTES</w:t>
            </w:r>
          </w:p>
        </w:tc>
      </w:tr>
      <w:tr w:rsidR="009563E0" w:rsidRPr="007D45D4" w14:paraId="5340DC60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1CD43" w14:textId="77777777" w:rsidR="009563E0" w:rsidRDefault="009563E0" w:rsidP="009563E0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35C4AF9" w14:textId="0899A2C6" w:rsidR="009563E0" w:rsidRPr="00CB3945" w:rsidRDefault="009563E0" w:rsidP="009563E0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6B4FECE" w14:textId="7FB36BA7" w:rsidR="009563E0" w:rsidRPr="00CB3945" w:rsidRDefault="009563E0" w:rsidP="009563E0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8A02890" w14:textId="77777777" w:rsidR="009563E0" w:rsidRPr="00CB3945" w:rsidRDefault="009563E0" w:rsidP="009563E0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9563E0" w:rsidRPr="007D45D4" w14:paraId="7FA2FD2E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33453" w14:textId="77777777" w:rsidR="009563E0" w:rsidRDefault="009563E0" w:rsidP="009563E0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50B521B" w14:textId="4D4E2E0A" w:rsidR="009563E0" w:rsidRPr="00CB3945" w:rsidRDefault="009563E0" w:rsidP="009563E0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E59BCAF" w14:textId="09062F38" w:rsidR="009563E0" w:rsidRPr="00CB3945" w:rsidRDefault="009563E0" w:rsidP="007C60AE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53A86E79" w14:textId="1C0E13A8" w:rsidR="009563E0" w:rsidRPr="00CB3945" w:rsidRDefault="009563E0" w:rsidP="00BA06D0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35245" w:rsidRPr="007D45D4" w14:paraId="58BFF91F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7DD20" w14:textId="77777777" w:rsidR="00835245" w:rsidRDefault="00835245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64AE194" w14:textId="5052FF0E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1BCB325" w14:textId="4B492666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F317E1C" w14:textId="6314E3AE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35245" w:rsidRPr="007D45D4" w14:paraId="0D5ADA51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50B54" w14:textId="77777777" w:rsidR="00835245" w:rsidRDefault="00835245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D507307" w14:textId="40A3EF03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259A165" w14:textId="1B0F9A6C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53916EF7" w14:textId="336F6746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35245" w:rsidRPr="007D45D4" w14:paraId="7900852B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E1B78" w14:textId="77777777" w:rsidR="00835245" w:rsidRDefault="00835245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BC0C28D" w14:textId="7ED61D64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CF49416" w14:textId="6C150E65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DE1C2F2" w14:textId="53D9B2D5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35245" w:rsidRPr="007D45D4" w14:paraId="509A8AFC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0B39D" w14:textId="77777777" w:rsidR="00835245" w:rsidRDefault="00835245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397967B" w14:textId="68F17BE0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974BDAE" w14:textId="77328A53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E9DA39E" w14:textId="61AE7D61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35245" w:rsidRPr="007D45D4" w14:paraId="2F46FACA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60E12" w14:textId="77777777" w:rsidR="00835245" w:rsidRDefault="00835245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06AEAA" w14:textId="52F16DFE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0679FC6" w14:textId="132A259B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52695DF9" w14:textId="7E0CD092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35245" w:rsidRPr="007D45D4" w14:paraId="3A37FFF8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23CAB" w14:textId="77777777" w:rsidR="00835245" w:rsidRDefault="00835245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C8E486E" w14:textId="3F1F557F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97D9BC6" w14:textId="13159C71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52CDBF7D" w14:textId="4CAA652D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3229D4" w:rsidRPr="007D45D4" w14:paraId="70E3D916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73895" w14:textId="77777777" w:rsidR="003229D4" w:rsidRDefault="003229D4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BD28CF8" w14:textId="4BB057B4" w:rsidR="003229D4" w:rsidRPr="00CB3945" w:rsidRDefault="003229D4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77710B6" w14:textId="301FB6B0" w:rsidR="003229D4" w:rsidRPr="00CB3945" w:rsidRDefault="003229D4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DC8F175" w14:textId="3FF85E2B" w:rsidR="003229D4" w:rsidRPr="00CB3945" w:rsidRDefault="003229D4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3229D4" w:rsidRPr="007D45D4" w14:paraId="3272A687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4445B" w14:textId="77777777" w:rsidR="003229D4" w:rsidRDefault="003229D4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C1F218A" w14:textId="6649F93A" w:rsidR="003229D4" w:rsidRPr="00CB3945" w:rsidRDefault="003229D4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15673BC" w14:textId="47215F18" w:rsidR="003229D4" w:rsidRPr="00CB3945" w:rsidRDefault="003229D4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CA2F3E0" w14:textId="364163E6" w:rsidR="003229D4" w:rsidRPr="00CB3945" w:rsidRDefault="003229D4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35245" w:rsidRPr="007D45D4" w14:paraId="4873FA76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E649D" w14:textId="77777777" w:rsidR="00835245" w:rsidRDefault="00835245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4569FAB" w14:textId="3EEB1A49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A384BA6" w14:textId="4474FABC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CBAE1C5" w14:textId="05A244F3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35245" w:rsidRPr="007D45D4" w14:paraId="2E512502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FEF59" w14:textId="77777777" w:rsidR="00835245" w:rsidRDefault="00835245" w:rsidP="00835245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B5E0C9C" w14:textId="5C5C31CB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216B05D" w14:textId="56C3E2C6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B78A4A6" w14:textId="76E7DE1E" w:rsidR="00835245" w:rsidRPr="00CB3945" w:rsidRDefault="00835245" w:rsidP="00835245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FF3331" w:rsidRPr="007D45D4" w14:paraId="32DCFDA0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59A1C" w14:textId="77777777" w:rsidR="00FF3331" w:rsidRDefault="00FF3331" w:rsidP="00FF3331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3F622F3" w14:textId="0AAB8A87" w:rsidR="00FF3331" w:rsidRPr="00CB3945" w:rsidRDefault="00FF3331" w:rsidP="00FF3331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4A7AB01" w14:textId="57EF1954" w:rsidR="00FF3331" w:rsidRPr="00CB3945" w:rsidRDefault="00FF3331" w:rsidP="00FF3331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F582054" w14:textId="3D3BE250" w:rsidR="00FF3331" w:rsidRPr="00CB3945" w:rsidRDefault="00FF3331" w:rsidP="00FF3331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FF3331" w:rsidRPr="007D45D4" w14:paraId="510396A4" w14:textId="77777777" w:rsidTr="00D26499">
        <w:trPr>
          <w:trHeight w:val="67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AA50F" w14:textId="77777777" w:rsidR="00FF3331" w:rsidRDefault="00FF3331" w:rsidP="00FF3331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9B2AA8" w14:textId="56D3FAC7" w:rsidR="00FF3331" w:rsidRPr="00CB3945" w:rsidRDefault="00FF3331" w:rsidP="00FF3331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FC052B0" w14:textId="71EE1CCE" w:rsidR="00FF3331" w:rsidRPr="00CB3945" w:rsidRDefault="00FF3331" w:rsidP="00FF3331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030F3BD" w14:textId="3D65EE34" w:rsidR="00FF3331" w:rsidRPr="00CB3945" w:rsidRDefault="00FF3331" w:rsidP="00FF3331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9563E0" w:rsidRPr="007D45D4" w14:paraId="1480A83D" w14:textId="77777777" w:rsidTr="00683BD2">
        <w:trPr>
          <w:trHeight w:val="703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18424" w14:textId="77777777" w:rsidR="009563E0" w:rsidRDefault="009563E0" w:rsidP="009563E0">
            <w:pPr>
              <w:pStyle w:val="Titresformulaire"/>
              <w:ind w:left="-248"/>
              <w:rPr>
                <w:sz w:val="28"/>
              </w:rPr>
            </w:pPr>
          </w:p>
        </w:tc>
        <w:tc>
          <w:tcPr>
            <w:tcW w:w="7938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74BB8" w14:textId="77777777" w:rsidR="009563E0" w:rsidRPr="007D3602" w:rsidRDefault="00C96969" w:rsidP="00E53D10">
            <w:pPr>
              <w:pStyle w:val="Corps"/>
              <w:ind w:left="-110" w:right="-114"/>
              <w:jc w:val="center"/>
              <w:rPr>
                <w:rFonts w:ascii="Aptos" w:hAnsi="Aptos"/>
                <w:b/>
                <w:i/>
                <w:sz w:val="20"/>
                <w:szCs w:val="20"/>
              </w:rPr>
            </w:pPr>
            <w:r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>V</w:t>
            </w:r>
            <w:r w:rsidR="009563E0"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 xml:space="preserve">euillez valider que les nombres d’enfants et d’adultes </w:t>
            </w:r>
            <w:r w:rsidR="003B077F"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 xml:space="preserve">indiqués dans cette section </w:t>
            </w:r>
            <w:r w:rsidR="009563E0"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>correspondent aux quantités totales indiquées plus haut.</w:t>
            </w:r>
            <w:r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 xml:space="preserve"> Si les nombres ne correspondent pas, le nombre le plus élevé sera considéré.</w:t>
            </w:r>
          </w:p>
        </w:tc>
      </w:tr>
    </w:tbl>
    <w:p w14:paraId="26C2F032" w14:textId="77777777" w:rsidR="00D26499" w:rsidRPr="00D22FFB" w:rsidRDefault="00D26499">
      <w:pPr>
        <w:rPr>
          <w:sz w:val="2"/>
          <w:szCs w:val="2"/>
        </w:rPr>
      </w:pPr>
    </w:p>
    <w:tbl>
      <w:tblPr>
        <w:tblStyle w:val="Grilledutableau1"/>
        <w:tblW w:w="10916" w:type="dxa"/>
        <w:tblInd w:w="-856" w:type="dxa"/>
        <w:tblLook w:val="01E0" w:firstRow="1" w:lastRow="1" w:firstColumn="1" w:lastColumn="1" w:noHBand="0" w:noVBand="0"/>
      </w:tblPr>
      <w:tblGrid>
        <w:gridCol w:w="2436"/>
        <w:gridCol w:w="1674"/>
        <w:gridCol w:w="1536"/>
        <w:gridCol w:w="1651"/>
        <w:gridCol w:w="1840"/>
        <w:gridCol w:w="1779"/>
      </w:tblGrid>
      <w:tr w:rsidR="009D445C" w:rsidRPr="00DE4262" w14:paraId="68956B6B" w14:textId="77777777" w:rsidTr="008B6014">
        <w:trPr>
          <w:trHeight w:val="319"/>
        </w:trPr>
        <w:tc>
          <w:tcPr>
            <w:tcW w:w="24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466448" w14:textId="77777777" w:rsidR="008B6014" w:rsidRDefault="008B6014" w:rsidP="008B6014">
            <w:pPr>
              <w:pStyle w:val="Titresformulaire"/>
              <w:rPr>
                <w:sz w:val="22"/>
                <w:szCs w:val="22"/>
              </w:rPr>
            </w:pPr>
          </w:p>
          <w:p w14:paraId="1F85854F" w14:textId="613B8411" w:rsidR="009D445C" w:rsidRPr="00740CE8" w:rsidRDefault="00CB3945" w:rsidP="008B6014">
            <w:pPr>
              <w:pStyle w:val="Titresformulaire"/>
              <w:rPr>
                <w:rFonts w:ascii="Tahoma" w:hAnsi="Tahoma" w:cs="Tahoma"/>
                <w:b/>
                <w:color w:val="FF0000"/>
                <w:sz w:val="19"/>
                <w:szCs w:val="19"/>
              </w:rPr>
            </w:pPr>
            <w:sdt>
              <w:sdtPr>
                <w:rPr>
                  <w:sz w:val="22"/>
                  <w:szCs w:val="22"/>
                </w:rPr>
                <w:id w:val="-1281569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6014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645C0B">
              <w:rPr>
                <w:color w:val="808080" w:themeColor="background1" w:themeShade="80"/>
                <w:spacing w:val="-2"/>
                <w:sz w:val="19"/>
                <w:szCs w:val="19"/>
              </w:rPr>
              <w:t>Particularités</w:t>
            </w:r>
            <w:r w:rsidR="009D445C" w:rsidRPr="00740CE8">
              <w:rPr>
                <w:color w:val="808080" w:themeColor="background1" w:themeShade="80"/>
                <w:spacing w:val="-2"/>
                <w:sz w:val="19"/>
                <w:szCs w:val="19"/>
              </w:rPr>
              <w:t xml:space="preserve"> à traiter</w:t>
            </w:r>
            <w:r w:rsidR="009D445C" w:rsidRPr="00740CE8">
              <w:rPr>
                <w:rFonts w:ascii="Tahoma" w:hAnsi="Tahoma" w:cs="Tahoma"/>
                <w:b/>
                <w:color w:val="FF0000"/>
                <w:sz w:val="19"/>
                <w:szCs w:val="19"/>
              </w:rPr>
              <w:t>*</w:t>
            </w:r>
          </w:p>
          <w:p w14:paraId="6057E4B0" w14:textId="77777777" w:rsidR="009D445C" w:rsidRPr="00740CE8" w:rsidRDefault="009D445C" w:rsidP="008B6014">
            <w:pPr>
              <w:pStyle w:val="Titresformulaire"/>
              <w:rPr>
                <w:i/>
                <w:color w:val="808080" w:themeColor="background1" w:themeShade="80"/>
                <w:sz w:val="19"/>
                <w:szCs w:val="19"/>
              </w:rPr>
            </w:pPr>
            <w:r w:rsidRPr="00740CE8">
              <w:rPr>
                <w:i/>
                <w:color w:val="808080" w:themeColor="background1" w:themeShade="80"/>
                <w:sz w:val="19"/>
                <w:szCs w:val="19"/>
              </w:rPr>
              <w:t>(</w:t>
            </w:r>
            <w:proofErr w:type="gramStart"/>
            <w:r w:rsidRPr="00740CE8">
              <w:rPr>
                <w:i/>
                <w:color w:val="808080" w:themeColor="background1" w:themeShade="80"/>
                <w:sz w:val="19"/>
                <w:szCs w:val="19"/>
              </w:rPr>
              <w:t>cocher</w:t>
            </w:r>
            <w:proofErr w:type="gramEnd"/>
            <w:r w:rsidRPr="00740CE8">
              <w:rPr>
                <w:i/>
                <w:color w:val="808080" w:themeColor="background1" w:themeShade="80"/>
                <w:sz w:val="19"/>
                <w:szCs w:val="19"/>
              </w:rPr>
              <w:t xml:space="preserve"> si applicable)</w:t>
            </w:r>
          </w:p>
          <w:p w14:paraId="74216451" w14:textId="77777777" w:rsidR="009D445C" w:rsidRDefault="009D445C" w:rsidP="008B6014">
            <w:pPr>
              <w:pStyle w:val="Titresformulaire"/>
              <w:rPr>
                <w:color w:val="808080" w:themeColor="background1" w:themeShade="80"/>
                <w:spacing w:val="-2"/>
              </w:rPr>
            </w:pPr>
          </w:p>
          <w:p w14:paraId="4012753B" w14:textId="1344E5D3" w:rsidR="009D445C" w:rsidRPr="00B57A05" w:rsidRDefault="009D445C" w:rsidP="008B6014">
            <w:pPr>
              <w:pStyle w:val="Titresformulaire"/>
              <w:rPr>
                <w:color w:val="6DA830"/>
                <w:spacing w:val="-2"/>
                <w:sz w:val="19"/>
                <w:szCs w:val="19"/>
              </w:rPr>
            </w:pP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À </w:t>
            </w:r>
            <w:proofErr w:type="gramStart"/>
            <w:r w:rsidRPr="00B57A05">
              <w:rPr>
                <w:color w:val="6DA830"/>
                <w:spacing w:val="-2"/>
                <w:sz w:val="19"/>
                <w:szCs w:val="19"/>
              </w:rPr>
              <w:t>NOTER:</w:t>
            </w:r>
            <w:proofErr w:type="gramEnd"/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 nos cuisines sont exemptes d’arachides et </w:t>
            </w:r>
            <w:proofErr w:type="gramStart"/>
            <w:r w:rsidRPr="00B57A05">
              <w:rPr>
                <w:color w:val="6DA830"/>
                <w:spacing w:val="-2"/>
                <w:sz w:val="19"/>
                <w:szCs w:val="19"/>
              </w:rPr>
              <w:t>noix;</w:t>
            </w:r>
            <w:proofErr w:type="gramEnd"/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 ces allergies </w:t>
            </w:r>
            <w:r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>n’ont pas à être mentionnées</w:t>
            </w:r>
            <w:r w:rsidRPr="00B57A05">
              <w:rPr>
                <w:color w:val="6DA830"/>
                <w:spacing w:val="-2"/>
                <w:sz w:val="19"/>
                <w:szCs w:val="19"/>
              </w:rPr>
              <w:t>.</w:t>
            </w:r>
          </w:p>
          <w:p w14:paraId="3EC794A8" w14:textId="099EBA04" w:rsidR="009D445C" w:rsidRPr="00B57A05" w:rsidRDefault="009D445C" w:rsidP="008B6014">
            <w:pPr>
              <w:pStyle w:val="Titresformulaire"/>
              <w:rPr>
                <w:color w:val="6DA830"/>
                <w:spacing w:val="-2"/>
                <w:sz w:val="19"/>
                <w:szCs w:val="19"/>
              </w:rPr>
            </w:pPr>
          </w:p>
          <w:p w14:paraId="5F44722A" w14:textId="61FCA033" w:rsidR="009D445C" w:rsidRPr="00B57A05" w:rsidRDefault="009D445C" w:rsidP="008B6014">
            <w:pPr>
              <w:pStyle w:val="Titresformulaire"/>
              <w:rPr>
                <w:color w:val="6DA830"/>
                <w:spacing w:val="-2"/>
                <w:sz w:val="19"/>
                <w:szCs w:val="19"/>
              </w:rPr>
            </w:pP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Les personnes </w:t>
            </w:r>
            <w:r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 xml:space="preserve">allergiques </w:t>
            </w: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recevront </w:t>
            </w:r>
            <w:r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>tous leurs aliments</w:t>
            </w: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 emballés séparément et identifiés. </w:t>
            </w:r>
          </w:p>
          <w:p w14:paraId="2F6F9575" w14:textId="77777777" w:rsidR="009D445C" w:rsidRPr="00B57A05" w:rsidRDefault="009D445C" w:rsidP="008B6014">
            <w:pPr>
              <w:pStyle w:val="Titresformulaire"/>
              <w:rPr>
                <w:color w:val="6DA830"/>
                <w:spacing w:val="-2"/>
                <w:sz w:val="19"/>
                <w:szCs w:val="19"/>
              </w:rPr>
            </w:pPr>
          </w:p>
          <w:p w14:paraId="1F283160" w14:textId="7A5825A4" w:rsidR="009D445C" w:rsidRPr="003509A8" w:rsidRDefault="009D445C" w:rsidP="008B6014">
            <w:pPr>
              <w:pStyle w:val="Titresformulaire"/>
              <w:rPr>
                <w:i/>
                <w:color w:val="808080" w:themeColor="background1" w:themeShade="80"/>
                <w:sz w:val="18"/>
                <w:szCs w:val="18"/>
              </w:rPr>
            </w:pP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Les personnes avec </w:t>
            </w:r>
            <w:r w:rsidR="00645C0B"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>intolérance</w:t>
            </w:r>
            <w:r w:rsidR="00645C0B" w:rsidRPr="00B57A05">
              <w:rPr>
                <w:color w:val="6DA830"/>
                <w:spacing w:val="-2"/>
                <w:sz w:val="19"/>
                <w:szCs w:val="19"/>
              </w:rPr>
              <w:t xml:space="preserve"> ou </w:t>
            </w:r>
            <w:r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>restriction (culturelle ou autre)</w:t>
            </w:r>
            <w:r w:rsidR="00645C0B" w:rsidRPr="00B57A05">
              <w:rPr>
                <w:b/>
                <w:bCs w:val="0"/>
                <w:color w:val="6DA830"/>
                <w:spacing w:val="-2"/>
                <w:sz w:val="19"/>
                <w:szCs w:val="19"/>
              </w:rPr>
              <w:t xml:space="preserve"> </w:t>
            </w: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recevront des aliments différents seulement lorsque </w:t>
            </w:r>
            <w:r w:rsidR="008B6014">
              <w:rPr>
                <w:color w:val="6DA830"/>
                <w:spacing w:val="-2"/>
                <w:sz w:val="19"/>
                <w:szCs w:val="19"/>
              </w:rPr>
              <w:t>ceux</w:t>
            </w:r>
            <w:r w:rsidRPr="00B57A05">
              <w:rPr>
                <w:color w:val="6DA830"/>
                <w:spacing w:val="-2"/>
                <w:sz w:val="19"/>
                <w:szCs w:val="19"/>
              </w:rPr>
              <w:t xml:space="preserve"> réguliers ne conviennent pas.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3FAFAA7" w14:textId="77777777" w:rsidR="009D445C" w:rsidRPr="00C87EDC" w:rsidRDefault="009D445C" w:rsidP="00645C0B">
            <w:pPr>
              <w:pStyle w:val="Corps"/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w:t>NOM</w:t>
            </w:r>
          </w:p>
        </w:tc>
        <w:tc>
          <w:tcPr>
            <w:tcW w:w="153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E6EBD26" w14:textId="6040FF80" w:rsidR="00831F56" w:rsidRPr="00C87EDC" w:rsidRDefault="009D445C" w:rsidP="00645C0B">
            <w:pPr>
              <w:pStyle w:val="Corps"/>
              <w:jc w:val="left"/>
              <w:rPr>
                <w:b/>
                <w:u w:val="single"/>
              </w:rPr>
            </w:pPr>
            <w:r w:rsidRPr="00537057">
              <w:rPr>
                <w:b/>
                <w:u w:val="single"/>
              </w:rPr>
              <w:t>GROUPE</w:t>
            </w:r>
            <w:r w:rsidR="00831F56" w:rsidRPr="00831F56">
              <w:rPr>
                <w:b/>
              </w:rPr>
              <w:t>*</w:t>
            </w:r>
            <w:r w:rsidR="00831F56">
              <w:rPr>
                <w:b/>
              </w:rPr>
              <w:t>*</w:t>
            </w:r>
          </w:p>
        </w:tc>
        <w:tc>
          <w:tcPr>
            <w:tcW w:w="1651" w:type="dxa"/>
            <w:tcBorders>
              <w:top w:val="sing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34539D1" w14:textId="33D4D2FE" w:rsidR="009D445C" w:rsidRDefault="009D445C" w:rsidP="00645C0B">
            <w:pPr>
              <w:pStyle w:val="Corps"/>
              <w:jc w:val="left"/>
              <w:rPr>
                <w:b/>
                <w:u w:val="single"/>
              </w:rPr>
            </w:pPr>
            <w:r w:rsidRPr="00537057">
              <w:rPr>
                <w:b/>
                <w:u w:val="single"/>
              </w:rPr>
              <w:t>ALLERGIE</w:t>
            </w:r>
          </w:p>
        </w:tc>
        <w:tc>
          <w:tcPr>
            <w:tcW w:w="184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F68677" w14:textId="68ECE0D4" w:rsidR="009D445C" w:rsidRDefault="009D445C" w:rsidP="00645C0B">
            <w:pPr>
              <w:pStyle w:val="Corps"/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w:t>INTOLÉRANCE</w:t>
            </w:r>
          </w:p>
        </w:tc>
        <w:tc>
          <w:tcPr>
            <w:tcW w:w="177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B2488" w14:textId="6C532FB4" w:rsidR="009D445C" w:rsidRPr="00C87EDC" w:rsidRDefault="009D445C" w:rsidP="00645C0B">
            <w:pPr>
              <w:pStyle w:val="Corps"/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w:t>RESTRICTION</w:t>
            </w:r>
          </w:p>
        </w:tc>
      </w:tr>
      <w:tr w:rsidR="009D445C" w14:paraId="07CCE6A8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6C4EF" w14:textId="77777777" w:rsidR="009D445C" w:rsidRDefault="009D445C" w:rsidP="00BC15AD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FDCF3B" w14:textId="525F5C69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2403CC13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7B7C9714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0E90185" w14:textId="51C7DD2B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40B8ACE0" w14:textId="7B91514D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9D445C" w14:paraId="0BED0571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96B95" w14:textId="77777777" w:rsidR="009D445C" w:rsidRDefault="009D445C" w:rsidP="00BC15AD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66127F2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28462936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69EAB5C5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8C5CCFD" w14:textId="75BCE002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26A7BC3C" w14:textId="55EBF93F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9D445C" w14:paraId="30E3337C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68A02" w14:textId="77777777" w:rsidR="009D445C" w:rsidRDefault="009D445C" w:rsidP="00D26499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3192CEA" w14:textId="77777777" w:rsidR="009D445C" w:rsidRPr="00CB3945" w:rsidRDefault="009D445C" w:rsidP="00D26499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27DD0412" w14:textId="77777777" w:rsidR="009D445C" w:rsidRPr="00CB3945" w:rsidRDefault="009D445C" w:rsidP="00D26499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40CBB8B6" w14:textId="77777777" w:rsidR="009D445C" w:rsidRPr="00CB3945" w:rsidRDefault="009D445C" w:rsidP="00D26499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4199E8F" w14:textId="6C4C28F2" w:rsidR="009D445C" w:rsidRPr="00CB3945" w:rsidRDefault="009D445C" w:rsidP="00D26499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4F1F224" w14:textId="3755DD5A" w:rsidR="009D445C" w:rsidRPr="00CB3945" w:rsidRDefault="009D445C" w:rsidP="00D26499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9D445C" w14:paraId="4CC2445F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ADED0" w14:textId="77777777" w:rsidR="009D445C" w:rsidRDefault="009D445C" w:rsidP="00BC15AD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8827EF8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514DCCC8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7AAED4BE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35E93F1" w14:textId="6279EE10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0B5E295" w14:textId="15E4BE20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99252A" w14:paraId="36A6CDC3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A4B80" w14:textId="77777777" w:rsidR="0099252A" w:rsidRDefault="0099252A" w:rsidP="00BC15AD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AF398D" w14:textId="77777777" w:rsidR="0099252A" w:rsidRPr="00CB3945" w:rsidRDefault="0099252A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113FBE14" w14:textId="77777777" w:rsidR="0099252A" w:rsidRPr="00CB3945" w:rsidRDefault="0099252A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556BAF4D" w14:textId="77777777" w:rsidR="0099252A" w:rsidRPr="00CB3945" w:rsidRDefault="0099252A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30F2FE" w14:textId="77777777" w:rsidR="0099252A" w:rsidRPr="00CB3945" w:rsidRDefault="0099252A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3E6C1D5" w14:textId="77777777" w:rsidR="0099252A" w:rsidRPr="00CB3945" w:rsidRDefault="0099252A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9D445C" w14:paraId="69762A29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5CCF9" w14:textId="77777777" w:rsidR="009D445C" w:rsidRDefault="009D445C" w:rsidP="00BC15AD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6554BD7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714B59B5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33DC20B2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2B26A3" w14:textId="202483AC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72BD7674" w14:textId="5E5E2E82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9D445C" w14:paraId="17D67552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C67FE" w14:textId="77777777" w:rsidR="009D445C" w:rsidRDefault="009D445C" w:rsidP="00BC15AD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96E7A34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0E52EB58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7170590F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8B301FD" w14:textId="1EDF23E2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E1B4944" w14:textId="38762D42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B6014" w14:paraId="2D87FACA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09215" w14:textId="77777777" w:rsidR="008B6014" w:rsidRDefault="008B6014" w:rsidP="00BC15AD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30E533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11D5D0DD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52BA6129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32E488C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1A1F6DB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9D445C" w14:paraId="60137EE5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F866F" w14:textId="77777777" w:rsidR="009D445C" w:rsidRDefault="009D445C" w:rsidP="00BC15AD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B51A48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3EBDFA59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1B81CD2D" w14:textId="77777777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CC1C65E" w14:textId="7E158AFB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939F909" w14:textId="7660058C" w:rsidR="009D445C" w:rsidRPr="00CB3945" w:rsidRDefault="009D445C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8B6014" w14:paraId="77FA5666" w14:textId="77777777" w:rsidTr="007D3602">
        <w:trPr>
          <w:trHeight w:val="510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CD2A5" w14:textId="77777777" w:rsidR="008B6014" w:rsidRDefault="008B6014" w:rsidP="00BC15AD">
            <w:pPr>
              <w:pStyle w:val="Titresformulaire"/>
              <w:rPr>
                <w:sz w:val="28"/>
              </w:rPr>
            </w:pPr>
          </w:p>
        </w:tc>
        <w:tc>
          <w:tcPr>
            <w:tcW w:w="16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5E9F8FA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14:paraId="2C018462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51407D4A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21369FC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2DD5A3D1" w14:textId="77777777" w:rsidR="008B6014" w:rsidRPr="00CB3945" w:rsidRDefault="008B6014" w:rsidP="00355183">
            <w:pPr>
              <w:pStyle w:val="Corps"/>
              <w:rPr>
                <w:rFonts w:ascii="Aptos" w:hAnsi="Aptos"/>
                <w:sz w:val="20"/>
                <w:szCs w:val="20"/>
              </w:rPr>
            </w:pPr>
          </w:p>
        </w:tc>
      </w:tr>
      <w:tr w:rsidR="00645C0B" w14:paraId="2F9660B9" w14:textId="77777777" w:rsidTr="0099252A">
        <w:trPr>
          <w:trHeight w:val="77"/>
        </w:trPr>
        <w:tc>
          <w:tcPr>
            <w:tcW w:w="2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C3EE7" w14:textId="77777777" w:rsidR="00645C0B" w:rsidRDefault="00645C0B" w:rsidP="00962027">
            <w:pPr>
              <w:pStyle w:val="Titresformulaire"/>
              <w:rPr>
                <w:sz w:val="28"/>
              </w:rPr>
            </w:pPr>
          </w:p>
        </w:tc>
        <w:tc>
          <w:tcPr>
            <w:tcW w:w="8480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42FC0" w14:textId="4F74E486" w:rsidR="00645C0B" w:rsidRPr="007D3602" w:rsidRDefault="00831F56" w:rsidP="00831F56">
            <w:pPr>
              <w:pStyle w:val="Corps"/>
              <w:jc w:val="left"/>
              <w:rPr>
                <w:rFonts w:ascii="Aptos" w:hAnsi="Aptos"/>
                <w:bCs/>
                <w:iCs/>
                <w:color w:val="808080" w:themeColor="background1" w:themeShade="80"/>
                <w:sz w:val="20"/>
                <w:szCs w:val="20"/>
              </w:rPr>
            </w:pPr>
            <w:r w:rsidRPr="007D3602">
              <w:rPr>
                <w:rFonts w:ascii="Aptos" w:hAnsi="Aptos"/>
                <w:bCs/>
                <w:iCs/>
                <w:color w:val="808080" w:themeColor="background1" w:themeShade="80"/>
                <w:sz w:val="20"/>
                <w:szCs w:val="20"/>
              </w:rPr>
              <w:t>**Préciser le groupe uniquement si vous avez coché le service de division par groupe.</w:t>
            </w:r>
          </w:p>
          <w:p w14:paraId="44C7140F" w14:textId="77777777" w:rsidR="00831F56" w:rsidRPr="008B6014" w:rsidRDefault="00831F56" w:rsidP="00831F56">
            <w:pPr>
              <w:pStyle w:val="Corps"/>
              <w:jc w:val="left"/>
              <w:rPr>
                <w:rFonts w:ascii="Aptos" w:hAnsi="Aptos"/>
                <w:b/>
                <w:i/>
                <w:color w:val="808080" w:themeColor="background1" w:themeShade="80"/>
                <w:sz w:val="8"/>
                <w:szCs w:val="8"/>
              </w:rPr>
            </w:pPr>
          </w:p>
          <w:p w14:paraId="331F7140" w14:textId="36B10EBE" w:rsidR="00645C0B" w:rsidRPr="007D3602" w:rsidRDefault="00645C0B" w:rsidP="00645C0B">
            <w:pPr>
              <w:pStyle w:val="Corps"/>
              <w:jc w:val="center"/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</w:pPr>
            <w:r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 xml:space="preserve">LES PERSONNES ALLERGIQUES DOIVENT ÊTRE </w:t>
            </w:r>
            <w:r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  <w:u w:val="single"/>
              </w:rPr>
              <w:t>INCLUSES</w:t>
            </w:r>
            <w:r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 xml:space="preserve"> DANS LES NOMBRES </w:t>
            </w:r>
            <w:r w:rsidR="008B6014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br/>
            </w:r>
            <w:r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>D’ENFANTS ET D’ADULTES INSCRITS À LA PAGE 1.</w:t>
            </w:r>
          </w:p>
          <w:p w14:paraId="5848861B" w14:textId="77777777" w:rsidR="00645C0B" w:rsidRPr="008B6014" w:rsidRDefault="00645C0B" w:rsidP="00645C0B">
            <w:pPr>
              <w:pStyle w:val="Corps"/>
              <w:jc w:val="center"/>
              <w:rPr>
                <w:rFonts w:ascii="Aptos" w:hAnsi="Aptos"/>
                <w:b/>
                <w:i/>
                <w:color w:val="808080" w:themeColor="background1" w:themeShade="80"/>
                <w:sz w:val="8"/>
                <w:szCs w:val="8"/>
              </w:rPr>
            </w:pPr>
          </w:p>
          <w:p w14:paraId="7D012286" w14:textId="42F7FC70" w:rsidR="00645C0B" w:rsidRPr="007D3602" w:rsidRDefault="00645C0B" w:rsidP="00645C0B">
            <w:pPr>
              <w:pStyle w:val="Corps"/>
              <w:rPr>
                <w:rFonts w:ascii="Aptos" w:hAnsi="Aptos"/>
              </w:rPr>
            </w:pPr>
            <w:r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 xml:space="preserve">Veuillez fournir toutes les précisions requises (ex. : une </w:t>
            </w:r>
            <w:r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  <w:u w:val="single"/>
              </w:rPr>
              <w:t>intolérance</w:t>
            </w:r>
            <w:r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 xml:space="preserve"> aux œufs crus </w:t>
            </w:r>
            <w:r w:rsidR="0097624D"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>ne sera pas traitée de la même façon</w:t>
            </w:r>
            <w:r w:rsidR="006A1F71"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 xml:space="preserve"> qu’une allergie aux œufs)</w:t>
            </w:r>
            <w:r w:rsidR="0097624D" w:rsidRPr="007D3602">
              <w:rPr>
                <w:rFonts w:ascii="Aptos" w:hAnsi="Aptos"/>
                <w:b/>
                <w:i/>
                <w:color w:val="808080" w:themeColor="background1" w:themeShade="80"/>
                <w:sz w:val="20"/>
                <w:szCs w:val="20"/>
              </w:rPr>
              <w:t>.</w:t>
            </w:r>
          </w:p>
        </w:tc>
      </w:tr>
      <w:tr w:rsidR="005163B1" w14:paraId="7B78C1AC" w14:textId="77777777" w:rsidTr="0099252A">
        <w:trPr>
          <w:trHeight w:val="1018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68ED3" w14:textId="77777777" w:rsidR="005163B1" w:rsidRPr="005D11DF" w:rsidRDefault="005163B1" w:rsidP="00BC15AD">
            <w:pPr>
              <w:pStyle w:val="Titresformulaire"/>
              <w:rPr>
                <w:color w:val="808080" w:themeColor="background1" w:themeShade="80"/>
                <w:spacing w:val="-2"/>
              </w:rPr>
            </w:pPr>
            <w:r>
              <w:rPr>
                <w:color w:val="808080" w:themeColor="background1" w:themeShade="80"/>
                <w:spacing w:val="-2"/>
              </w:rPr>
              <w:t>Commentaires ou précisions additionnels</w:t>
            </w:r>
          </w:p>
        </w:tc>
        <w:tc>
          <w:tcPr>
            <w:tcW w:w="848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6229FD" w14:textId="77777777" w:rsidR="005163B1" w:rsidRPr="007D3602" w:rsidRDefault="005163B1" w:rsidP="00355183">
            <w:pPr>
              <w:pStyle w:val="Corps"/>
              <w:rPr>
                <w:rFonts w:ascii="Aptos" w:hAnsi="Aptos"/>
              </w:rPr>
            </w:pPr>
          </w:p>
          <w:p w14:paraId="53F1B9FB" w14:textId="77777777" w:rsidR="00E30365" w:rsidRPr="007D3602" w:rsidRDefault="00E30365" w:rsidP="00355183">
            <w:pPr>
              <w:pStyle w:val="Corps"/>
              <w:rPr>
                <w:rFonts w:ascii="Aptos" w:hAnsi="Aptos"/>
                <w:b/>
              </w:rPr>
            </w:pPr>
          </w:p>
        </w:tc>
      </w:tr>
    </w:tbl>
    <w:p w14:paraId="528B960F" w14:textId="3E8FD281" w:rsidR="007D45D4" w:rsidRDefault="00464772" w:rsidP="00295F3B">
      <w:pPr>
        <w:ind w:left="-851"/>
        <w:rPr>
          <w:rFonts w:ascii="Arial" w:hAnsi="Arial" w:cs="Arial"/>
          <w:i/>
          <w:color w:val="808080" w:themeColor="background1" w:themeShade="80"/>
          <w:sz w:val="20"/>
          <w:szCs w:val="20"/>
        </w:rPr>
      </w:pPr>
      <w:r>
        <w:rPr>
          <w:color w:val="FF0000"/>
          <w:sz w:val="20"/>
          <w:szCs w:val="20"/>
        </w:rPr>
        <w:t xml:space="preserve"> </w:t>
      </w:r>
      <w:r w:rsidR="000F3DB7" w:rsidRPr="00464772">
        <w:rPr>
          <w:color w:val="FF0000"/>
          <w:sz w:val="20"/>
          <w:szCs w:val="20"/>
        </w:rPr>
        <w:t>*</w:t>
      </w:r>
      <w:r w:rsidR="005163B1" w:rsidRPr="005163B1">
        <w:rPr>
          <w:rFonts w:ascii="Arial" w:hAnsi="Arial" w:cs="Arial"/>
          <w:i/>
          <w:color w:val="808080" w:themeColor="background1" w:themeShade="80"/>
          <w:sz w:val="20"/>
          <w:szCs w:val="20"/>
        </w:rPr>
        <w:t xml:space="preserve"> </w:t>
      </w:r>
      <w:r w:rsidR="000F3DB7" w:rsidRPr="005163B1">
        <w:rPr>
          <w:rFonts w:ascii="Arial" w:hAnsi="Arial" w:cs="Arial"/>
          <w:i/>
          <w:color w:val="808080" w:themeColor="background1" w:themeShade="80"/>
          <w:sz w:val="20"/>
          <w:szCs w:val="20"/>
        </w:rPr>
        <w:t>Des frais supplémentaires s’appliquent.</w:t>
      </w:r>
    </w:p>
    <w:p w14:paraId="78A8B520" w14:textId="77777777" w:rsidR="003C0FB2" w:rsidRDefault="003C0FB2" w:rsidP="002C67FE">
      <w:pPr>
        <w:ind w:left="-851"/>
        <w:rPr>
          <w:rFonts w:ascii="Arial" w:hAnsi="Arial" w:cs="Arial"/>
          <w:i/>
          <w:color w:val="808080" w:themeColor="background1" w:themeShade="80"/>
          <w:sz w:val="20"/>
          <w:szCs w:val="20"/>
        </w:rPr>
      </w:pPr>
    </w:p>
    <w:tbl>
      <w:tblPr>
        <w:tblStyle w:val="Grilledutableau"/>
        <w:tblW w:w="9241" w:type="dxa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41"/>
      </w:tblGrid>
      <w:tr w:rsidR="006F3B89" w14:paraId="0909D1F6" w14:textId="77777777" w:rsidTr="0099252A">
        <w:trPr>
          <w:jc w:val="center"/>
        </w:trPr>
        <w:tc>
          <w:tcPr>
            <w:tcW w:w="9241" w:type="dxa"/>
          </w:tcPr>
          <w:p w14:paraId="0F67B038" w14:textId="77777777" w:rsidR="006F3B89" w:rsidRPr="0099252A" w:rsidRDefault="006F3B89" w:rsidP="006F3B89">
            <w:pPr>
              <w:ind w:right="9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252A">
              <w:rPr>
                <w:rFonts w:ascii="Arial" w:hAnsi="Arial" w:cs="Arial"/>
                <w:sz w:val="24"/>
                <w:szCs w:val="24"/>
              </w:rPr>
              <w:t>Ce formulaire peut être rempli directement à l’ordinateur (nous vous recommandons d’enregistrer une copie pour ne pas avoir à remplir toutes les sections la prochaine fois). Vous pouvez également l’imprimer et le remplir à la main.</w:t>
            </w:r>
          </w:p>
          <w:p w14:paraId="17E009B2" w14:textId="77777777" w:rsidR="006F3B89" w:rsidRPr="0099252A" w:rsidRDefault="006F3B89" w:rsidP="006F3B89">
            <w:pPr>
              <w:ind w:right="96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8E0B1BB" w14:textId="77777777" w:rsidR="006F3B89" w:rsidRPr="0099252A" w:rsidRDefault="006F3B89" w:rsidP="006F3B89">
            <w:pPr>
              <w:ind w:right="9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252A">
              <w:rPr>
                <w:rFonts w:ascii="Arial" w:hAnsi="Arial" w:cs="Arial"/>
                <w:sz w:val="24"/>
                <w:szCs w:val="24"/>
              </w:rPr>
              <w:t>Une fois rempli, merci de nous faire parvenir le formulaire par courriel.</w:t>
            </w:r>
          </w:p>
          <w:p w14:paraId="2F0F1206" w14:textId="77777777" w:rsidR="006F3B89" w:rsidRPr="0099252A" w:rsidRDefault="006F3B89" w:rsidP="006F3B89">
            <w:pPr>
              <w:ind w:right="96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03347C5" w14:textId="77777777" w:rsidR="006F3B89" w:rsidRPr="0099252A" w:rsidRDefault="006F3B89" w:rsidP="006F3B89">
            <w:pPr>
              <w:ind w:right="9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252A">
              <w:rPr>
                <w:rFonts w:ascii="Arial" w:hAnsi="Arial" w:cs="Arial"/>
                <w:sz w:val="24"/>
                <w:szCs w:val="24"/>
              </w:rPr>
              <w:t>SOYEZ ASSURÉS QUE TOUTES LES DEMANDES REÇUES, INCLUANT POUR LE JOUR MÊME, SERONT TRAITÉES DANS LES DÉLAIS REQUIS.</w:t>
            </w:r>
          </w:p>
          <w:p w14:paraId="7A55375D" w14:textId="77777777" w:rsidR="006F3B89" w:rsidRPr="0099252A" w:rsidRDefault="006F3B89" w:rsidP="006F3B89">
            <w:pPr>
              <w:ind w:right="96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185E75F" w14:textId="1DE87122" w:rsidR="006F3B89" w:rsidRPr="006F3B89" w:rsidRDefault="006F3B89" w:rsidP="006F3B89">
            <w:pPr>
              <w:ind w:right="96"/>
              <w:jc w:val="center"/>
              <w:rPr>
                <w:rFonts w:ascii="Arial" w:hAnsi="Arial" w:cs="Arial"/>
                <w:b/>
                <w:color w:val="808080" w:themeColor="background1" w:themeShade="80"/>
                <w:sz w:val="32"/>
                <w:szCs w:val="32"/>
              </w:rPr>
            </w:pPr>
            <w:r w:rsidRPr="0099252A">
              <w:rPr>
                <w:rFonts w:ascii="Arial" w:hAnsi="Arial" w:cs="Arial"/>
                <w:b/>
                <w:sz w:val="32"/>
                <w:szCs w:val="32"/>
              </w:rPr>
              <w:t>Merci de votre confiance !</w:t>
            </w:r>
          </w:p>
        </w:tc>
      </w:tr>
    </w:tbl>
    <w:p w14:paraId="1DFC9EC7" w14:textId="385426F7" w:rsidR="00435AAB" w:rsidRDefault="00435AAB" w:rsidP="006F3B89">
      <w:pPr>
        <w:ind w:right="96"/>
        <w:rPr>
          <w:rFonts w:ascii="Arial" w:hAnsi="Arial" w:cs="Arial"/>
          <w:b/>
          <w:color w:val="808080" w:themeColor="background1" w:themeShade="80"/>
          <w:sz w:val="2"/>
          <w:szCs w:val="2"/>
        </w:rPr>
      </w:pPr>
    </w:p>
    <w:p w14:paraId="37D370D5" w14:textId="77777777" w:rsidR="006F3B89" w:rsidRDefault="006F3B89" w:rsidP="006F3B89">
      <w:pPr>
        <w:ind w:right="-45"/>
        <w:jc w:val="center"/>
        <w:rPr>
          <w:rFonts w:ascii="Arial" w:hAnsi="Arial" w:cs="Arial"/>
          <w:color w:val="808080" w:themeColor="background1" w:themeShade="80"/>
          <w:sz w:val="20"/>
          <w:szCs w:val="20"/>
        </w:rPr>
      </w:pPr>
    </w:p>
    <w:p w14:paraId="284672E5" w14:textId="7C6F506D" w:rsidR="006F3B89" w:rsidRPr="006F3B89" w:rsidRDefault="006F3B89" w:rsidP="00A258C8">
      <w:pPr>
        <w:ind w:left="-284" w:right="-329"/>
        <w:jc w:val="center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6F3B89">
        <w:rPr>
          <w:rFonts w:ascii="Arial" w:hAnsi="Arial" w:cs="Arial"/>
          <w:color w:val="808080" w:themeColor="background1" w:themeShade="80"/>
          <w:sz w:val="20"/>
          <w:szCs w:val="20"/>
        </w:rPr>
        <w:t>Le Croquignolet est soucieux du respect des renseignements personnels qui nous sont confiés et s’engage au maintien de la confidentialité et de la sécurité de ceux-ci</w:t>
      </w:r>
      <w:r w:rsidR="0099252A">
        <w:rPr>
          <w:rFonts w:ascii="Arial" w:hAnsi="Arial" w:cs="Arial"/>
          <w:color w:val="808080" w:themeColor="background1" w:themeShade="80"/>
          <w:sz w:val="20"/>
          <w:szCs w:val="20"/>
        </w:rPr>
        <w:t xml:space="preserve">. </w:t>
      </w:r>
      <w:r w:rsidR="00A258C8">
        <w:rPr>
          <w:rFonts w:ascii="Arial" w:hAnsi="Arial" w:cs="Arial"/>
          <w:color w:val="808080" w:themeColor="background1" w:themeShade="80"/>
          <w:sz w:val="20"/>
          <w:szCs w:val="20"/>
        </w:rPr>
        <w:t>N</w:t>
      </w:r>
      <w:r w:rsidRPr="006F3B89">
        <w:rPr>
          <w:rFonts w:ascii="Arial" w:hAnsi="Arial" w:cs="Arial"/>
          <w:color w:val="808080" w:themeColor="background1" w:themeShade="80"/>
          <w:sz w:val="20"/>
          <w:szCs w:val="20"/>
        </w:rPr>
        <w:t xml:space="preserve">ous n’utilisons les </w:t>
      </w:r>
      <w:r w:rsidR="00A258C8">
        <w:rPr>
          <w:rFonts w:ascii="Arial" w:hAnsi="Arial" w:cs="Arial"/>
          <w:color w:val="808080" w:themeColor="background1" w:themeShade="80"/>
          <w:sz w:val="20"/>
          <w:szCs w:val="20"/>
        </w:rPr>
        <w:t>r</w:t>
      </w:r>
      <w:r w:rsidRPr="006F3B89">
        <w:rPr>
          <w:rFonts w:ascii="Arial" w:hAnsi="Arial" w:cs="Arial"/>
          <w:color w:val="808080" w:themeColor="background1" w:themeShade="80"/>
          <w:sz w:val="20"/>
          <w:szCs w:val="20"/>
        </w:rPr>
        <w:t xml:space="preserve">enseignements personnels qui nous sont transmis qu’aux fins identifiées pour lesquelles ils ont été </w:t>
      </w:r>
      <w:r w:rsidR="00A258C8">
        <w:rPr>
          <w:rFonts w:ascii="Arial" w:hAnsi="Arial" w:cs="Arial"/>
          <w:color w:val="808080" w:themeColor="background1" w:themeShade="80"/>
          <w:sz w:val="20"/>
          <w:szCs w:val="20"/>
        </w:rPr>
        <w:t>c</w:t>
      </w:r>
      <w:r w:rsidRPr="006F3B89">
        <w:rPr>
          <w:rFonts w:ascii="Arial" w:hAnsi="Arial" w:cs="Arial"/>
          <w:color w:val="808080" w:themeColor="background1" w:themeShade="80"/>
          <w:sz w:val="20"/>
          <w:szCs w:val="20"/>
        </w:rPr>
        <w:t xml:space="preserve">ollectés et nous ne les </w:t>
      </w:r>
      <w:r w:rsidR="00A258C8">
        <w:rPr>
          <w:rFonts w:ascii="Arial" w:hAnsi="Arial" w:cs="Arial"/>
          <w:color w:val="808080" w:themeColor="background1" w:themeShade="80"/>
          <w:sz w:val="20"/>
          <w:szCs w:val="20"/>
        </w:rPr>
        <w:t>u</w:t>
      </w:r>
      <w:r w:rsidRPr="006F3B89">
        <w:rPr>
          <w:rFonts w:ascii="Arial" w:hAnsi="Arial" w:cs="Arial"/>
          <w:color w:val="808080" w:themeColor="background1" w:themeShade="80"/>
          <w:sz w:val="20"/>
          <w:szCs w:val="20"/>
        </w:rPr>
        <w:t>tiliserons à aucune autre fin sans le consentement de la personne concernée.</w:t>
      </w:r>
      <w:r w:rsidR="0099252A">
        <w:rPr>
          <w:rFonts w:ascii="Arial" w:hAnsi="Arial" w:cs="Arial"/>
          <w:color w:val="808080" w:themeColor="background1" w:themeShade="80"/>
          <w:sz w:val="20"/>
          <w:szCs w:val="20"/>
        </w:rPr>
        <w:t xml:space="preserve"> Ces informations seront supprimées ou anonymisées dès que leur conservation </w:t>
      </w:r>
      <w:r w:rsidR="0099252A" w:rsidRPr="0099252A">
        <w:rPr>
          <w:rFonts w:ascii="Arial" w:hAnsi="Arial" w:cs="Arial"/>
          <w:color w:val="808080" w:themeColor="background1" w:themeShade="80"/>
          <w:sz w:val="20"/>
          <w:szCs w:val="20"/>
        </w:rPr>
        <w:t>n’est plus nécessaire aux fins identifiées</w:t>
      </w:r>
      <w:r w:rsidR="0099252A">
        <w:rPr>
          <w:rFonts w:ascii="Arial" w:hAnsi="Arial" w:cs="Arial"/>
          <w:color w:val="808080" w:themeColor="background1" w:themeShade="80"/>
          <w:sz w:val="20"/>
          <w:szCs w:val="20"/>
        </w:rPr>
        <w:t>.</w:t>
      </w:r>
    </w:p>
    <w:p w14:paraId="6587DD6C" w14:textId="77777777" w:rsidR="006F3B89" w:rsidRPr="006F3B89" w:rsidRDefault="006F3B89" w:rsidP="006F3B89">
      <w:pPr>
        <w:ind w:right="96"/>
        <w:rPr>
          <w:rFonts w:ascii="Arial" w:hAnsi="Arial" w:cs="Arial"/>
          <w:b/>
          <w:color w:val="808080" w:themeColor="background1" w:themeShade="80"/>
          <w:sz w:val="2"/>
          <w:szCs w:val="2"/>
        </w:rPr>
      </w:pPr>
    </w:p>
    <w:sectPr w:rsidR="006F3B89" w:rsidRPr="006F3B89" w:rsidSect="00CB3945">
      <w:headerReference w:type="default" r:id="rId9"/>
      <w:footerReference w:type="default" r:id="rId10"/>
      <w:type w:val="continuous"/>
      <w:pgSz w:w="11907" w:h="16839"/>
      <w:pgMar w:top="1008" w:right="1440" w:bottom="567" w:left="1440" w:header="568" w:footer="3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0B025" w14:textId="77777777" w:rsidR="002E0D3A" w:rsidRDefault="002E0D3A" w:rsidP="00AE3E2C">
      <w:r>
        <w:separator/>
      </w:r>
    </w:p>
  </w:endnote>
  <w:endnote w:type="continuationSeparator" w:id="0">
    <w:p w14:paraId="2B692F11" w14:textId="77777777" w:rsidR="002E0D3A" w:rsidRDefault="002E0D3A" w:rsidP="00AE3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ounded Mplus 1c">
    <w:panose1 w:val="020B0502020203020207"/>
    <w:charset w:val="80"/>
    <w:family w:val="swiss"/>
    <w:pitch w:val="variable"/>
    <w:sig w:usb0="E1000AFF" w:usb1="6A4FFDFB" w:usb2="02000012" w:usb3="00000000" w:csb0="0012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AE4FF" w14:textId="77777777" w:rsidR="00AE3E2C" w:rsidRPr="00B57A05" w:rsidRDefault="00AE3E2C" w:rsidP="00AE3E2C">
    <w:pPr>
      <w:ind w:left="-1800" w:right="-1800"/>
      <w:jc w:val="center"/>
      <w:rPr>
        <w:rFonts w:ascii="Aptos" w:hAnsi="Aptos" w:cs="Times New Roman"/>
        <w:color w:val="808080"/>
        <w:sz w:val="20"/>
        <w:szCs w:val="20"/>
        <w:lang w:val="fr-CA" w:eastAsia="fr-CA"/>
      </w:rPr>
    </w:pPr>
    <w:r w:rsidRPr="00B57A05">
      <w:rPr>
        <w:rFonts w:ascii="Aptos" w:hAnsi="Aptos" w:cs="Times New Roman"/>
        <w:color w:val="808080"/>
        <w:sz w:val="20"/>
        <w:szCs w:val="20"/>
        <w:lang w:val="fr-CA" w:eastAsia="fr-CA"/>
      </w:rPr>
      <w:t>___________________________________________________________________________________________________________________</w:t>
    </w:r>
  </w:p>
  <w:p w14:paraId="53AFDB7C" w14:textId="0A4D562A" w:rsidR="00AE3E2C" w:rsidRPr="00B57A05" w:rsidRDefault="00AE3E2C" w:rsidP="00AE3E2C">
    <w:pPr>
      <w:ind w:left="-1800" w:right="-1800"/>
      <w:jc w:val="center"/>
      <w:rPr>
        <w:rFonts w:ascii="Rounded Mplus 1c" w:eastAsia="Rounded Mplus 1c" w:hAnsi="Rounded Mplus 1c" w:cs="Rounded Mplus 1c"/>
        <w:color w:val="808080"/>
        <w:sz w:val="20"/>
        <w:szCs w:val="20"/>
        <w:lang w:val="fr-CA" w:eastAsia="fr-CA"/>
      </w:rPr>
    </w:pPr>
    <w:r w:rsidRPr="00B57A05">
      <w:rPr>
        <w:rFonts w:ascii="Rounded Mplus 1c" w:eastAsia="Rounded Mplus 1c" w:hAnsi="Rounded Mplus 1c" w:cs="Rounded Mplus 1c"/>
        <w:color w:val="808080"/>
        <w:sz w:val="20"/>
        <w:szCs w:val="20"/>
        <w:lang w:val="fr-CA" w:eastAsia="fr-CA"/>
      </w:rPr>
      <w:t>Tél. : 418-527-5777   *   info@croquignolet.qc.ca   *   www.croquignolet.qc.ca</w:t>
    </w:r>
  </w:p>
  <w:p w14:paraId="1C83FD84" w14:textId="77777777" w:rsidR="00AE3E2C" w:rsidRPr="00B57A05" w:rsidRDefault="00AE3E2C" w:rsidP="00AE3E2C">
    <w:pPr>
      <w:ind w:left="-1800" w:right="-1800"/>
      <w:jc w:val="center"/>
      <w:rPr>
        <w:rFonts w:ascii="Rounded Mplus 1c" w:eastAsia="Rounded Mplus 1c" w:hAnsi="Rounded Mplus 1c" w:cs="Rounded Mplus 1c"/>
        <w:color w:val="808080"/>
        <w:sz w:val="20"/>
        <w:szCs w:val="20"/>
        <w:lang w:val="fr-CA" w:eastAsia="fr-CA"/>
      </w:rPr>
    </w:pPr>
    <w:r w:rsidRPr="00B57A05">
      <w:rPr>
        <w:rFonts w:ascii="Rounded Mplus 1c" w:eastAsia="Rounded Mplus 1c" w:hAnsi="Rounded Mplus 1c" w:cs="Rounded Mplus 1c"/>
        <w:color w:val="808080"/>
        <w:sz w:val="20"/>
        <w:szCs w:val="20"/>
        <w:lang w:val="fr-CA" w:eastAsia="fr-CA"/>
      </w:rPr>
      <w:t>415 avenue Marconi, Québec (Québec), G1N 4A5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001CD" w14:textId="77777777" w:rsidR="002E0D3A" w:rsidRDefault="002E0D3A" w:rsidP="00AE3E2C">
      <w:r>
        <w:separator/>
      </w:r>
    </w:p>
  </w:footnote>
  <w:footnote w:type="continuationSeparator" w:id="0">
    <w:p w14:paraId="5F940414" w14:textId="77777777" w:rsidR="002E0D3A" w:rsidRDefault="002E0D3A" w:rsidP="00AE3E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B7440" w14:textId="70DA1BEF" w:rsidR="00AE3E2C" w:rsidRPr="00AE3E2C" w:rsidRDefault="008239CD" w:rsidP="00AE3E2C">
    <w:pPr>
      <w:ind w:left="-1800" w:right="-1800"/>
      <w:jc w:val="center"/>
      <w:rPr>
        <w:rFonts w:ascii="Book Antiqua" w:hAnsi="Book Antiqua" w:cs="Times New Roman"/>
        <w:color w:val="808080"/>
        <w:sz w:val="20"/>
        <w:szCs w:val="20"/>
        <w:lang w:val="fr-CA" w:eastAsia="fr-CA"/>
      </w:rPr>
    </w:pPr>
    <w:r>
      <w:rPr>
        <w:rFonts w:ascii="Book Antiqua" w:hAnsi="Book Antiqua"/>
        <w:noProof/>
        <w:color w:val="808080" w:themeColor="background1" w:themeShade="80"/>
        <w:sz w:val="20"/>
        <w:szCs w:val="20"/>
      </w:rPr>
      <w:drawing>
        <wp:inline distT="0" distB="0" distL="0" distR="0" wp14:anchorId="59C23451" wp14:editId="0A5DFC9E">
          <wp:extent cx="5484221" cy="980440"/>
          <wp:effectExtent l="0" t="0" r="0" b="0"/>
          <wp:docPr id="972366140" name="Image 1" descr="Une image contenant Police, Graphique, texte, logo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0185444" name="Image 1" descr="Une image contenant Police, Graphique, texte, logo&#10;&#10;Le contenu généré par l’IA peut êtr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120" b="16543"/>
                  <a:stretch/>
                </pic:blipFill>
                <pic:spPr bwMode="auto">
                  <a:xfrm>
                    <a:off x="0" y="0"/>
                    <a:ext cx="5486875" cy="9809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8D776E5" w14:textId="77777777" w:rsidR="00AE3E2C" w:rsidRPr="00760149" w:rsidRDefault="00AE3E2C">
    <w:pPr>
      <w:pStyle w:val="En-tte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E2C"/>
    <w:rsid w:val="00051F8A"/>
    <w:rsid w:val="000A2425"/>
    <w:rsid w:val="000A74A0"/>
    <w:rsid w:val="000B1FEC"/>
    <w:rsid w:val="000B2F75"/>
    <w:rsid w:val="000B6A31"/>
    <w:rsid w:val="000E2CB5"/>
    <w:rsid w:val="000F3DB7"/>
    <w:rsid w:val="001166AB"/>
    <w:rsid w:val="001678F3"/>
    <w:rsid w:val="00175266"/>
    <w:rsid w:val="00177F71"/>
    <w:rsid w:val="00190D01"/>
    <w:rsid w:val="00192E31"/>
    <w:rsid w:val="00197BB3"/>
    <w:rsid w:val="001B3894"/>
    <w:rsid w:val="001D21A1"/>
    <w:rsid w:val="001E3459"/>
    <w:rsid w:val="001F6AAF"/>
    <w:rsid w:val="00201CDA"/>
    <w:rsid w:val="00213ACB"/>
    <w:rsid w:val="00227C19"/>
    <w:rsid w:val="00234783"/>
    <w:rsid w:val="002376CD"/>
    <w:rsid w:val="002476C1"/>
    <w:rsid w:val="0026358A"/>
    <w:rsid w:val="0026725A"/>
    <w:rsid w:val="00275352"/>
    <w:rsid w:val="00276E16"/>
    <w:rsid w:val="002862F1"/>
    <w:rsid w:val="00295F3B"/>
    <w:rsid w:val="002A26CA"/>
    <w:rsid w:val="002A764E"/>
    <w:rsid w:val="002C67FE"/>
    <w:rsid w:val="002E0D3A"/>
    <w:rsid w:val="003229D4"/>
    <w:rsid w:val="003339CA"/>
    <w:rsid w:val="003509A8"/>
    <w:rsid w:val="00355183"/>
    <w:rsid w:val="00361F2D"/>
    <w:rsid w:val="003673CE"/>
    <w:rsid w:val="00372DE6"/>
    <w:rsid w:val="00387C0E"/>
    <w:rsid w:val="00391968"/>
    <w:rsid w:val="003A4211"/>
    <w:rsid w:val="003B077F"/>
    <w:rsid w:val="003C0FB2"/>
    <w:rsid w:val="003F1B2E"/>
    <w:rsid w:val="003F4359"/>
    <w:rsid w:val="00435AAB"/>
    <w:rsid w:val="00464772"/>
    <w:rsid w:val="00474489"/>
    <w:rsid w:val="00474DE1"/>
    <w:rsid w:val="00480E31"/>
    <w:rsid w:val="004828D6"/>
    <w:rsid w:val="00495368"/>
    <w:rsid w:val="004B0D52"/>
    <w:rsid w:val="004D4668"/>
    <w:rsid w:val="004D60F1"/>
    <w:rsid w:val="004E401C"/>
    <w:rsid w:val="004F4F09"/>
    <w:rsid w:val="004F6245"/>
    <w:rsid w:val="005163B1"/>
    <w:rsid w:val="0052125C"/>
    <w:rsid w:val="005223F9"/>
    <w:rsid w:val="00537057"/>
    <w:rsid w:val="00540937"/>
    <w:rsid w:val="005524C7"/>
    <w:rsid w:val="005C0E5A"/>
    <w:rsid w:val="005D11DF"/>
    <w:rsid w:val="005F489B"/>
    <w:rsid w:val="00612F97"/>
    <w:rsid w:val="00623E6F"/>
    <w:rsid w:val="00627E87"/>
    <w:rsid w:val="006376FC"/>
    <w:rsid w:val="00641E82"/>
    <w:rsid w:val="00645C0B"/>
    <w:rsid w:val="00657BDD"/>
    <w:rsid w:val="00683BD2"/>
    <w:rsid w:val="006A1F71"/>
    <w:rsid w:val="006B61CD"/>
    <w:rsid w:val="006D59A9"/>
    <w:rsid w:val="006F248E"/>
    <w:rsid w:val="006F3B89"/>
    <w:rsid w:val="00700AD6"/>
    <w:rsid w:val="00710CA1"/>
    <w:rsid w:val="00723491"/>
    <w:rsid w:val="007376DA"/>
    <w:rsid w:val="00740A8F"/>
    <w:rsid w:val="00740CE8"/>
    <w:rsid w:val="00760149"/>
    <w:rsid w:val="007626B4"/>
    <w:rsid w:val="00772AB5"/>
    <w:rsid w:val="007916C5"/>
    <w:rsid w:val="00796EE7"/>
    <w:rsid w:val="007A3B8E"/>
    <w:rsid w:val="007C60AE"/>
    <w:rsid w:val="007D3602"/>
    <w:rsid w:val="007D45D4"/>
    <w:rsid w:val="007E49FD"/>
    <w:rsid w:val="007F4CB7"/>
    <w:rsid w:val="0080613E"/>
    <w:rsid w:val="0081585B"/>
    <w:rsid w:val="00816EB4"/>
    <w:rsid w:val="0082166E"/>
    <w:rsid w:val="008239CD"/>
    <w:rsid w:val="008318AF"/>
    <w:rsid w:val="00831F56"/>
    <w:rsid w:val="00835245"/>
    <w:rsid w:val="00851E21"/>
    <w:rsid w:val="008657F5"/>
    <w:rsid w:val="008821D4"/>
    <w:rsid w:val="008824CB"/>
    <w:rsid w:val="008931CD"/>
    <w:rsid w:val="008B6014"/>
    <w:rsid w:val="00916987"/>
    <w:rsid w:val="00940B9F"/>
    <w:rsid w:val="009563E0"/>
    <w:rsid w:val="00962027"/>
    <w:rsid w:val="0097624D"/>
    <w:rsid w:val="0099252A"/>
    <w:rsid w:val="009B159D"/>
    <w:rsid w:val="009C046A"/>
    <w:rsid w:val="009C14DA"/>
    <w:rsid w:val="009D445C"/>
    <w:rsid w:val="009F0B62"/>
    <w:rsid w:val="009F4A8C"/>
    <w:rsid w:val="00A00928"/>
    <w:rsid w:val="00A04429"/>
    <w:rsid w:val="00A258C8"/>
    <w:rsid w:val="00A35F16"/>
    <w:rsid w:val="00A57D5D"/>
    <w:rsid w:val="00A91521"/>
    <w:rsid w:val="00AC0AA1"/>
    <w:rsid w:val="00AC149E"/>
    <w:rsid w:val="00AE3E2C"/>
    <w:rsid w:val="00B105C4"/>
    <w:rsid w:val="00B265F6"/>
    <w:rsid w:val="00B50908"/>
    <w:rsid w:val="00B5673E"/>
    <w:rsid w:val="00B57A05"/>
    <w:rsid w:val="00B71E23"/>
    <w:rsid w:val="00B93576"/>
    <w:rsid w:val="00BA06D0"/>
    <w:rsid w:val="00BB11AC"/>
    <w:rsid w:val="00BC15AD"/>
    <w:rsid w:val="00BC78F7"/>
    <w:rsid w:val="00BF5542"/>
    <w:rsid w:val="00C046C4"/>
    <w:rsid w:val="00C07DD1"/>
    <w:rsid w:val="00C43958"/>
    <w:rsid w:val="00C60DF9"/>
    <w:rsid w:val="00C7580E"/>
    <w:rsid w:val="00C87EDC"/>
    <w:rsid w:val="00C96969"/>
    <w:rsid w:val="00CA7C13"/>
    <w:rsid w:val="00CB3945"/>
    <w:rsid w:val="00CB7C5A"/>
    <w:rsid w:val="00D02BA9"/>
    <w:rsid w:val="00D22FFB"/>
    <w:rsid w:val="00D26499"/>
    <w:rsid w:val="00D279B7"/>
    <w:rsid w:val="00D7531E"/>
    <w:rsid w:val="00D84BB3"/>
    <w:rsid w:val="00D916BE"/>
    <w:rsid w:val="00D92ACB"/>
    <w:rsid w:val="00DA2BF2"/>
    <w:rsid w:val="00DE0C64"/>
    <w:rsid w:val="00DE4262"/>
    <w:rsid w:val="00DE4CA0"/>
    <w:rsid w:val="00E033EB"/>
    <w:rsid w:val="00E13881"/>
    <w:rsid w:val="00E22EE2"/>
    <w:rsid w:val="00E238CF"/>
    <w:rsid w:val="00E25108"/>
    <w:rsid w:val="00E30365"/>
    <w:rsid w:val="00E53D10"/>
    <w:rsid w:val="00ED70E3"/>
    <w:rsid w:val="00EE5291"/>
    <w:rsid w:val="00EF3A84"/>
    <w:rsid w:val="00F11CD2"/>
    <w:rsid w:val="00F322A1"/>
    <w:rsid w:val="00F74059"/>
    <w:rsid w:val="00F74B43"/>
    <w:rsid w:val="00F91146"/>
    <w:rsid w:val="00FB3367"/>
    <w:rsid w:val="00FB7CBC"/>
    <w:rsid w:val="00FC5DA1"/>
    <w:rsid w:val="00FD45CF"/>
    <w:rsid w:val="00FF1408"/>
    <w:rsid w:val="00FF258A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25F7B33"/>
  <w15:docId w15:val="{0B85307E-6D08-471B-98CF-5446EECFF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hAnsi="Tahoma" w:cs="Tahoma"/>
      <w:sz w:val="22"/>
      <w:szCs w:val="22"/>
      <w:lang w:val="fr-FR" w:eastAsia="fr-FR"/>
    </w:rPr>
  </w:style>
  <w:style w:type="paragraph" w:styleId="Titre1">
    <w:name w:val="heading 1"/>
    <w:basedOn w:val="Normal"/>
    <w:next w:val="Normal"/>
    <w:link w:val="Titre1Car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40"/>
      <w:szCs w:val="40"/>
    </w:rPr>
  </w:style>
  <w:style w:type="paragraph" w:styleId="Titre2">
    <w:name w:val="heading 2"/>
    <w:basedOn w:val="Normal"/>
    <w:next w:val="Normal"/>
    <w:link w:val="Titre2Car"/>
    <w:qFormat/>
    <w:pPr>
      <w:keepNext/>
      <w:spacing w:before="60" w:after="60"/>
      <w:outlineLvl w:val="1"/>
    </w:pPr>
    <w:rPr>
      <w:rFonts w:ascii="Arial" w:hAnsi="Arial" w:cs="Arial"/>
      <w:b/>
      <w:bCs/>
      <w:iCs/>
      <w:color w:val="333399"/>
      <w:sz w:val="24"/>
      <w:szCs w:val="24"/>
    </w:rPr>
  </w:style>
  <w:style w:type="paragraph" w:styleId="Titre3">
    <w:name w:val="heading 3"/>
    <w:basedOn w:val="Normal"/>
    <w:next w:val="Normal"/>
    <w:qFormat/>
    <w:pPr>
      <w:keepNext/>
      <w:spacing w:before="40" w:after="40"/>
      <w:jc w:val="right"/>
      <w:outlineLvl w:val="2"/>
    </w:pPr>
    <w:rPr>
      <w:rFonts w:ascii="Arial" w:hAnsi="Arial" w:cs="Arial"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</w:style>
  <w:style w:type="character" w:customStyle="1" w:styleId="Titre2Car">
    <w:name w:val="Titre 2 Car"/>
    <w:link w:val="Titre2"/>
  </w:style>
  <w:style w:type="paragraph" w:styleId="Commentaire">
    <w:name w:val="annotation text"/>
    <w:basedOn w:val="Normal"/>
    <w:semiHidden/>
    <w:rPr>
      <w:sz w:val="20"/>
      <w:szCs w:val="20"/>
    </w:rPr>
  </w:style>
  <w:style w:type="paragraph" w:styleId="Objetducommentaire">
    <w:name w:val="annotation subject"/>
    <w:basedOn w:val="Commentaire"/>
    <w:next w:val="Commentaire"/>
    <w:semiHidden/>
    <w:rPr>
      <w:b/>
      <w:bCs/>
    </w:rPr>
  </w:style>
  <w:style w:type="paragraph" w:customStyle="1" w:styleId="StyleTitre1BasLigneindigosimple05pt">
    <w:name w:val="Style Titre 1 + Bas: (Ligne indigo simple  0.5 pt ..."/>
    <w:basedOn w:val="Titre1"/>
    <w:pPr>
      <w:pBdr>
        <w:bottom w:val="single" w:sz="4" w:space="1" w:color="333399"/>
      </w:pBdr>
    </w:pPr>
    <w:rPr>
      <w:i/>
      <w:color w:val="333399"/>
      <w:lang w:bidi="fr-FR"/>
    </w:rPr>
  </w:style>
  <w:style w:type="paragraph" w:customStyle="1" w:styleId="Titresformulaire">
    <w:name w:val="Titres formulaire"/>
    <w:basedOn w:val="Titre3"/>
    <w:rPr>
      <w:lang w:bidi="fr-FR"/>
    </w:rPr>
  </w:style>
  <w:style w:type="paragraph" w:customStyle="1" w:styleId="Corps">
    <w:name w:val="Corps"/>
    <w:basedOn w:val="Normal"/>
    <w:pPr>
      <w:jc w:val="both"/>
    </w:pPr>
    <w:rPr>
      <w:lang w:bidi="fr-FR"/>
    </w:rPr>
  </w:style>
  <w:style w:type="character" w:styleId="Marquedecommentaire">
    <w:name w:val="annotation reference"/>
    <w:basedOn w:val="Policepardfaut"/>
    <w:semiHidden/>
    <w:rPr>
      <w:sz w:val="16"/>
      <w:szCs w:val="16"/>
    </w:rPr>
  </w:style>
  <w:style w:type="character" w:customStyle="1" w:styleId="Cartitre2">
    <w:name w:val="Car. titre 2"/>
    <w:basedOn w:val="Policepardfaut"/>
    <w:rPr>
      <w:rFonts w:ascii="Arial" w:hAnsi="Arial" w:cs="Arial" w:hint="default"/>
      <w:b/>
      <w:bCs/>
      <w:iCs/>
      <w:color w:val="333399"/>
      <w:sz w:val="24"/>
      <w:szCs w:val="28"/>
      <w:lang w:val="fr-FR" w:eastAsia="fr-FR" w:bidi="fr-FR"/>
    </w:rPr>
  </w:style>
  <w:style w:type="character" w:customStyle="1" w:styleId="Cartitre1">
    <w:name w:val="Car. titre 1"/>
    <w:basedOn w:val="Policepardfaut"/>
    <w:rPr>
      <w:rFonts w:ascii="Arial" w:hAnsi="Arial" w:cs="Arial" w:hint="default"/>
      <w:b/>
      <w:bCs/>
      <w:kern w:val="32"/>
      <w:sz w:val="40"/>
      <w:szCs w:val="40"/>
      <w:lang w:val="fr-FR" w:eastAsia="fr-FR" w:bidi="fr-FR"/>
    </w:rPr>
  </w:style>
  <w:style w:type="table" w:customStyle="1" w:styleId="TableauNormal1">
    <w:name w:val="Tableau Normal1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1">
    <w:name w:val="Grille du tableau1"/>
    <w:basedOn w:val="Tableau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E3E2C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AE3E2C"/>
    <w:rPr>
      <w:rFonts w:ascii="Tahoma" w:hAnsi="Tahoma" w:cs="Tahoma"/>
      <w:sz w:val="22"/>
      <w:szCs w:val="22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AE3E2C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E3E2C"/>
    <w:rPr>
      <w:rFonts w:ascii="Tahoma" w:hAnsi="Tahoma" w:cs="Tahoma"/>
      <w:sz w:val="22"/>
      <w:szCs w:val="22"/>
      <w:lang w:val="fr-FR" w:eastAsia="fr-FR"/>
    </w:rPr>
  </w:style>
  <w:style w:type="paragraph" w:styleId="Paragraphedeliste">
    <w:name w:val="List Paragraph"/>
    <w:basedOn w:val="Normal"/>
    <w:uiPriority w:val="34"/>
    <w:qFormat/>
    <w:rsid w:val="005163B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318A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18AF"/>
    <w:rPr>
      <w:rFonts w:ascii="Segoe UI" w:hAnsi="Segoe UI" w:cs="Segoe UI"/>
      <w:sz w:val="18"/>
      <w:szCs w:val="18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EF3A84"/>
    <w:rPr>
      <w:color w:val="99CA3C" w:themeColor="hyperlink"/>
      <w:u w:val="single"/>
    </w:rPr>
  </w:style>
  <w:style w:type="table" w:styleId="Grilledutableau">
    <w:name w:val="Table Grid"/>
    <w:basedOn w:val="TableauNormal"/>
    <w:uiPriority w:val="59"/>
    <w:rsid w:val="006F3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perreault\AppData\Roaming\Microsoft\Templates\Formulaire%20de%20r&#233;servation%20de%20voyage.dotx" TargetMode="External"/></Relationships>
</file>

<file path=word/theme/theme1.xml><?xml version="1.0" encoding="utf-8"?>
<a:theme xmlns:a="http://schemas.openxmlformats.org/drawingml/2006/main" name="Facette">
  <a:themeElements>
    <a:clrScheme name="Facette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te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te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4BC574393B6A45B1CDFC1667F9E90B" ma:contentTypeVersion="13" ma:contentTypeDescription="Crée un document." ma:contentTypeScope="" ma:versionID="c621c21a38216d88059c3db259e97a18">
  <xsd:schema xmlns:xsd="http://www.w3.org/2001/XMLSchema" xmlns:xs="http://www.w3.org/2001/XMLSchema" xmlns:p="http://schemas.microsoft.com/office/2006/metadata/properties" xmlns:ns2="01eea7d6-1f34-45b2-8cff-810d18592d5d" xmlns:ns3="f88839ee-8ecb-4deb-af4d-c39917dfdc1d" targetNamespace="http://schemas.microsoft.com/office/2006/metadata/properties" ma:root="true" ma:fieldsID="0969d8c26c4e8bad10ab818fe1e7a062" ns2:_="" ns3:_="">
    <xsd:import namespace="01eea7d6-1f34-45b2-8cff-810d18592d5d"/>
    <xsd:import namespace="f88839ee-8ecb-4deb-af4d-c39917dfdc1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ea7d6-1f34-45b2-8cff-810d18592d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fc109dac-a71f-4b76-9245-0b6e8f6aa9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8839ee-8ecb-4deb-af4d-c39917dfdc1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fa1e903-d496-46e2-bf19-11b53c5a5d2c}" ma:internalName="TaxCatchAll" ma:showField="CatchAllData" ma:web="f88839ee-8ecb-4deb-af4d-c39917dfdc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88839ee-8ecb-4deb-af4d-c39917dfdc1d" xsi:nil="true"/>
    <lcf76f155ced4ddcb4097134ff3c332f xmlns="01eea7d6-1f34-45b2-8cff-810d18592d5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2C35AC1-F75B-45FC-9339-5C645D82F1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1D71ED-C65F-40AD-A90F-A8B44C54B5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eea7d6-1f34-45b2-8cff-810d18592d5d"/>
    <ds:schemaRef ds:uri="f88839ee-8ecb-4deb-af4d-c39917dfdc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D2E98EF-9115-4899-AE3B-D93136C48D3E}">
  <ds:schemaRefs>
    <ds:schemaRef ds:uri="http://schemas.microsoft.com/office/2006/metadata/properties"/>
    <ds:schemaRef ds:uri="http://schemas.microsoft.com/office/infopath/2007/PartnerControls"/>
    <ds:schemaRef ds:uri="f88839ee-8ecb-4deb-af4d-c39917dfdc1d"/>
    <ds:schemaRef ds:uri="01eea7d6-1f34-45b2-8cff-810d18592d5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Formulaire de réservation de voyage.dotx</Template>
  <TotalTime>1933</TotalTime>
  <Pages>2</Pages>
  <Words>520</Words>
  <Characters>3340</Characters>
  <Application>Microsoft Office Word</Application>
  <DocSecurity>0</DocSecurity>
  <Lines>27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[Nom de l'agence de voyage] </vt:lpstr>
    </vt:vector>
  </TitlesOfParts>
  <Manager/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Perreault</dc:creator>
  <cp:keywords/>
  <dc:description/>
  <cp:lastModifiedBy>Julie Perreault</cp:lastModifiedBy>
  <cp:revision>158</cp:revision>
  <cp:lastPrinted>2024-01-04T12:02:00Z</cp:lastPrinted>
  <dcterms:created xsi:type="dcterms:W3CDTF">2016-12-07T13:40:00Z</dcterms:created>
  <dcterms:modified xsi:type="dcterms:W3CDTF">2025-06-05T17:04:00Z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TC060883541036</vt:lpwstr>
  </property>
  <property fmtid="{D5CDD505-2E9C-101B-9397-08002B2CF9AE}" pid="3" name="ContentTypeId">
    <vt:lpwstr>0x0101004E4BC574393B6A45B1CDFC1667F9E90B</vt:lpwstr>
  </property>
  <property fmtid="{D5CDD505-2E9C-101B-9397-08002B2CF9AE}" pid="4" name="Order">
    <vt:r8>230800</vt:r8>
  </property>
  <property fmtid="{D5CDD505-2E9C-101B-9397-08002B2CF9AE}" pid="5" name="MediaServiceImageTags">
    <vt:lpwstr/>
  </property>
</Properties>
</file>